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1E916" w14:textId="77777777" w:rsidR="00227F29" w:rsidRDefault="00227F29" w:rsidP="009E4240">
      <w:pPr>
        <w:pStyle w:val="NoSpacing"/>
      </w:pPr>
    </w:p>
    <w:p w14:paraId="0648AA6B" w14:textId="39FA9B89" w:rsidR="000D67C3" w:rsidRDefault="000D67C3">
      <w:pPr>
        <w:spacing w:before="0" w:after="160"/>
      </w:pPr>
    </w:p>
    <w:sdt>
      <w:sdtPr>
        <w:id w:val="203141281"/>
        <w:docPartObj>
          <w:docPartGallery w:val="Cover Pages"/>
          <w:docPartUnique/>
        </w:docPartObj>
      </w:sdtPr>
      <w:sdtEndPr>
        <w:rPr>
          <w:b/>
          <w:caps/>
        </w:rPr>
      </w:sdtEndPr>
      <w:sdtContent>
        <w:p w14:paraId="26896D30" w14:textId="2DA74BA5" w:rsidR="000D67C3" w:rsidRDefault="000D67C3">
          <w:r>
            <w:rPr>
              <w:noProof/>
            </w:rPr>
            <mc:AlternateContent>
              <mc:Choice Requires="wpg">
                <w:drawing>
                  <wp:anchor distT="0" distB="0" distL="114300" distR="114300" simplePos="0" relativeHeight="251659264" behindDoc="0" locked="0" layoutInCell="1" allowOverlap="1" wp14:anchorId="72CBE735" wp14:editId="1371D0C6">
                    <wp:simplePos x="0" y="0"/>
                    <wp:positionH relativeFrom="page">
                      <wp:align>right</wp:align>
                    </wp:positionH>
                    <wp:positionV relativeFrom="page">
                      <wp:align>top</wp:align>
                    </wp:positionV>
                    <wp:extent cx="3113670" cy="10058400"/>
                    <wp:effectExtent l="0" t="0" r="0" b="0"/>
                    <wp:wrapNone/>
                    <wp:docPr id="453" name="Group 252"/>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956815A" w14:textId="7975CD46" w:rsidR="000D67C3" w:rsidRDefault="000D67C3">
                                  <w:pPr>
                                    <w:pStyle w:val="NoSpacing"/>
                                    <w:rPr>
                                      <w:color w:val="FFFFFF" w:themeColor="background1"/>
                                      <w:sz w:val="96"/>
                                      <w:szCs w:val="96"/>
                                    </w:rPr>
                                  </w:pPr>
                                  <w:r>
                                    <w:rPr>
                                      <w:color w:val="FFFFFF" w:themeColor="background1"/>
                                      <w:sz w:val="96"/>
                                      <w:szCs w:val="96"/>
                                    </w:rPr>
                                    <w:t>2026</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lang w:val="en-US"/>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6AD39C1" w14:textId="5605353F" w:rsidR="000D67C3" w:rsidRPr="000D67C3" w:rsidRDefault="000F473F">
                                      <w:pPr>
                                        <w:pStyle w:val="NoSpacing"/>
                                        <w:spacing w:line="360" w:lineRule="auto"/>
                                        <w:rPr>
                                          <w:color w:val="FFFFFF" w:themeColor="background1"/>
                                          <w:lang w:val="en-US"/>
                                        </w:rPr>
                                      </w:pPr>
                                      <w:r>
                                        <w:rPr>
                                          <w:color w:val="FFFFFF" w:themeColor="background1"/>
                                          <w:lang w:val="en-US"/>
                                        </w:rPr>
                                        <w:t>Anco.Doornbos@gino.nl</w:t>
                                      </w:r>
                                    </w:p>
                                  </w:sdtContent>
                                </w:sdt>
                                <w:sdt>
                                  <w:sdtPr>
                                    <w:rPr>
                                      <w:color w:val="FFFFFF" w:themeColor="background1"/>
                                      <w:lang w:val="en-US"/>
                                    </w:rPr>
                                    <w:alias w:val="Company"/>
                                    <w:id w:val="1760174317"/>
                                    <w:dataBinding w:prefixMappings="xmlns:ns0='http://schemas.openxmlformats.org/officeDocument/2006/extended-properties'" w:xpath="/ns0:Properties[1]/ns0:Company[1]" w:storeItemID="{6668398D-A668-4E3E-A5EB-62B293D839F1}"/>
                                    <w:text/>
                                  </w:sdtPr>
                                  <w:sdtEndPr/>
                                  <w:sdtContent>
                                    <w:p w14:paraId="7E8D75B4" w14:textId="25D294AE" w:rsidR="000D67C3" w:rsidRPr="000D67C3" w:rsidRDefault="000D67C3">
                                      <w:pPr>
                                        <w:pStyle w:val="NoSpacing"/>
                                        <w:spacing w:line="360" w:lineRule="auto"/>
                                        <w:rPr>
                                          <w:color w:val="FFFFFF" w:themeColor="background1"/>
                                          <w:lang w:val="en-US"/>
                                        </w:rPr>
                                      </w:pPr>
                                      <w:r>
                                        <w:rPr>
                                          <w:lang w:val="en-US"/>
                                        </w:rPr>
                                        <w:t>NJGT</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6-01-02T00:00:00Z">
                                      <w:dateFormat w:val="M/d/yyyy"/>
                                      <w:lid w:val="en-US"/>
                                      <w:storeMappedDataAs w:val="dateTime"/>
                                      <w:calendar w:val="gregorian"/>
                                    </w:date>
                                  </w:sdtPr>
                                  <w:sdtEndPr/>
                                  <w:sdtContent>
                                    <w:p w14:paraId="13E97D5E" w14:textId="01E1DC07" w:rsidR="000D67C3" w:rsidRPr="000D67C3" w:rsidRDefault="000D67C3">
                                      <w:pPr>
                                        <w:pStyle w:val="NoSpacing"/>
                                        <w:spacing w:line="360" w:lineRule="auto"/>
                                        <w:rPr>
                                          <w:color w:val="FFFFFF" w:themeColor="background1"/>
                                          <w:lang w:val="en-US"/>
                                        </w:rPr>
                                      </w:pPr>
                                      <w:r>
                                        <w:rPr>
                                          <w:color w:val="FFFFFF" w:themeColor="background1"/>
                                          <w:lang w:val="en-US"/>
                                        </w:rPr>
                                        <w:t>1/2/2026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2CBE735" id="Group 252"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8dd873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8dd873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3956815A" w14:textId="7975CD46" w:rsidR="000D67C3" w:rsidRDefault="000D67C3">
                            <w:pPr>
                              <w:pStyle w:val="NoSpacing"/>
                              <w:rPr>
                                <w:color w:val="FFFFFF" w:themeColor="background1"/>
                                <w:sz w:val="96"/>
                                <w:szCs w:val="96"/>
                              </w:rPr>
                            </w:pPr>
                            <w:r>
                              <w:rPr>
                                <w:color w:val="FFFFFF" w:themeColor="background1"/>
                                <w:sz w:val="96"/>
                                <w:szCs w:val="96"/>
                              </w:rPr>
                              <w:t>2026</w:t>
                            </w: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lang w:val="en-US"/>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46AD39C1" w14:textId="5605353F" w:rsidR="000D67C3" w:rsidRPr="000D67C3" w:rsidRDefault="000F473F">
                                <w:pPr>
                                  <w:pStyle w:val="NoSpacing"/>
                                  <w:spacing w:line="360" w:lineRule="auto"/>
                                  <w:rPr>
                                    <w:color w:val="FFFFFF" w:themeColor="background1"/>
                                    <w:lang w:val="en-US"/>
                                  </w:rPr>
                                </w:pPr>
                                <w:r>
                                  <w:rPr>
                                    <w:color w:val="FFFFFF" w:themeColor="background1"/>
                                    <w:lang w:val="en-US"/>
                                  </w:rPr>
                                  <w:t>Anco.Doornbos@gino.nl</w:t>
                                </w:r>
                              </w:p>
                            </w:sdtContent>
                          </w:sdt>
                          <w:sdt>
                            <w:sdtPr>
                              <w:rPr>
                                <w:color w:val="FFFFFF" w:themeColor="background1"/>
                                <w:lang w:val="en-US"/>
                              </w:rPr>
                              <w:alias w:val="Company"/>
                              <w:id w:val="1760174317"/>
                              <w:dataBinding w:prefixMappings="xmlns:ns0='http://schemas.openxmlformats.org/officeDocument/2006/extended-properties'" w:xpath="/ns0:Properties[1]/ns0:Company[1]" w:storeItemID="{6668398D-A668-4E3E-A5EB-62B293D839F1}"/>
                              <w:text/>
                            </w:sdtPr>
                            <w:sdtEndPr/>
                            <w:sdtContent>
                              <w:p w14:paraId="7E8D75B4" w14:textId="25D294AE" w:rsidR="000D67C3" w:rsidRPr="000D67C3" w:rsidRDefault="000D67C3">
                                <w:pPr>
                                  <w:pStyle w:val="NoSpacing"/>
                                  <w:spacing w:line="360" w:lineRule="auto"/>
                                  <w:rPr>
                                    <w:color w:val="FFFFFF" w:themeColor="background1"/>
                                    <w:lang w:val="en-US"/>
                                  </w:rPr>
                                </w:pPr>
                                <w:r>
                                  <w:rPr>
                                    <w:lang w:val="en-US"/>
                                  </w:rPr>
                                  <w:t>NJGT</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26-01-02T00:00:00Z">
                                <w:dateFormat w:val="M/d/yyyy"/>
                                <w:lid w:val="en-US"/>
                                <w:storeMappedDataAs w:val="dateTime"/>
                                <w:calendar w:val="gregorian"/>
                              </w:date>
                            </w:sdtPr>
                            <w:sdtEndPr/>
                            <w:sdtContent>
                              <w:p w14:paraId="13E97D5E" w14:textId="01E1DC07" w:rsidR="000D67C3" w:rsidRPr="000D67C3" w:rsidRDefault="000D67C3">
                                <w:pPr>
                                  <w:pStyle w:val="NoSpacing"/>
                                  <w:spacing w:line="360" w:lineRule="auto"/>
                                  <w:rPr>
                                    <w:color w:val="FFFFFF" w:themeColor="background1"/>
                                    <w:lang w:val="en-US"/>
                                  </w:rPr>
                                </w:pPr>
                                <w:r>
                                  <w:rPr>
                                    <w:color w:val="FFFFFF" w:themeColor="background1"/>
                                    <w:lang w:val="en-US"/>
                                  </w:rPr>
                                  <w:t>1/2/2026</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1062E5F8" wp14:editId="3D1D0AC0">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73D542C" w14:textId="72BE7B21" w:rsidR="000D67C3" w:rsidRDefault="000D67C3">
                                    <w:pPr>
                                      <w:pStyle w:val="NoSpacing"/>
                                      <w:jc w:val="right"/>
                                      <w:rPr>
                                        <w:color w:val="FFFFFF" w:themeColor="background1"/>
                                        <w:sz w:val="72"/>
                                        <w:szCs w:val="72"/>
                                      </w:rPr>
                                    </w:pPr>
                                    <w:r>
                                      <w:rPr>
                                        <w:color w:val="FFFFFF" w:themeColor="background1"/>
                                        <w:sz w:val="72"/>
                                        <w:szCs w:val="72"/>
                                      </w:rPr>
                                      <w:t>Draaiboek NJGT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062E5F8"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373D542C" w14:textId="72BE7B21" w:rsidR="000D67C3" w:rsidRDefault="000D67C3">
                              <w:pPr>
                                <w:pStyle w:val="NoSpacing"/>
                                <w:jc w:val="right"/>
                                <w:rPr>
                                  <w:color w:val="FFFFFF" w:themeColor="background1"/>
                                  <w:sz w:val="72"/>
                                  <w:szCs w:val="72"/>
                                </w:rPr>
                              </w:pPr>
                              <w:r>
                                <w:rPr>
                                  <w:color w:val="FFFFFF" w:themeColor="background1"/>
                                  <w:sz w:val="72"/>
                                  <w:szCs w:val="72"/>
                                </w:rPr>
                                <w:t>Draaiboek NJGT</w:t>
                              </w:r>
                            </w:p>
                          </w:sdtContent>
                        </w:sdt>
                      </w:txbxContent>
                    </v:textbox>
                    <w10:wrap anchorx="page" anchory="page"/>
                  </v:rect>
                </w:pict>
              </mc:Fallback>
            </mc:AlternateContent>
          </w:r>
        </w:p>
        <w:p w14:paraId="24B11A9B" w14:textId="2D2F6BEA" w:rsidR="000D67C3" w:rsidRDefault="000D67C3">
          <w:pPr>
            <w:spacing w:before="0" w:after="160"/>
          </w:pPr>
          <w:r>
            <w:rPr>
              <w:noProof/>
            </w:rPr>
            <w:drawing>
              <wp:anchor distT="0" distB="0" distL="114300" distR="114300" simplePos="0" relativeHeight="251660288" behindDoc="0" locked="0" layoutInCell="0" allowOverlap="1" wp14:anchorId="1E322F4F" wp14:editId="1B16861F">
                <wp:simplePos x="0" y="0"/>
                <wp:positionH relativeFrom="page">
                  <wp:posOffset>308288</wp:posOffset>
                </wp:positionH>
                <wp:positionV relativeFrom="page">
                  <wp:posOffset>3728720</wp:posOffset>
                </wp:positionV>
                <wp:extent cx="4156243" cy="3218213"/>
                <wp:effectExtent l="0" t="0" r="0" b="127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6243" cy="3218213"/>
                        </a:xfrm>
                        <a:prstGeom prst="rect">
                          <a:avLst/>
                        </a:prstGeom>
                        <a:ln w="12700">
                          <a:noFill/>
                        </a:ln>
                      </pic:spPr>
                    </pic:pic>
                  </a:graphicData>
                </a:graphic>
                <wp14:sizeRelH relativeFrom="margin">
                  <wp14:pctWidth>0</wp14:pctWidth>
                </wp14:sizeRelH>
                <wp14:sizeRelV relativeFrom="margin">
                  <wp14:pctHeight>0</wp14:pctHeight>
                </wp14:sizeRelV>
              </wp:anchor>
            </w:drawing>
          </w:r>
          <w:r>
            <w:rPr>
              <w:rFonts w:ascii="Lato" w:hAnsi="Lato"/>
              <w:b/>
              <w:caps/>
              <w:sz w:val="20"/>
            </w:rPr>
            <w:br w:type="page"/>
          </w:r>
        </w:p>
      </w:sdtContent>
    </w:sdt>
    <w:p w14:paraId="6681BB74" w14:textId="2CBE8996" w:rsidR="00861B46" w:rsidRDefault="00B71FED" w:rsidP="005D6AC9">
      <w:pPr>
        <w:pStyle w:val="Heading"/>
      </w:pPr>
      <w:r w:rsidRPr="0025337D">
        <w:rPr>
          <w:color w:val="00B050"/>
        </w:rPr>
        <w:lastRenderedPageBreak/>
        <w:t>Colofon</w:t>
      </w:r>
    </w:p>
    <w:p w14:paraId="1A012F67" w14:textId="77777777" w:rsidR="00861B46" w:rsidRPr="001607A3" w:rsidRDefault="00861B46" w:rsidP="00861B4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2"/>
        <w:gridCol w:w="6656"/>
      </w:tblGrid>
      <w:tr w:rsidR="00861B46" w14:paraId="3F850576" w14:textId="77777777" w:rsidTr="00911551">
        <w:tc>
          <w:tcPr>
            <w:tcW w:w="2972" w:type="dxa"/>
          </w:tcPr>
          <w:p w14:paraId="3A84493A" w14:textId="77777777" w:rsidR="00861B46" w:rsidRPr="00F54294" w:rsidRDefault="00861B46">
            <w:pPr>
              <w:rPr>
                <w:b/>
                <w:color w:val="585CA4"/>
              </w:rPr>
            </w:pPr>
            <w:r w:rsidRPr="0025337D">
              <w:rPr>
                <w:b/>
                <w:color w:val="00B050"/>
              </w:rPr>
              <w:t>Titel</w:t>
            </w:r>
          </w:p>
          <w:p w14:paraId="7FFA027E" w14:textId="77777777" w:rsidR="00861B46" w:rsidRDefault="00861B46">
            <w:pPr>
              <w:rPr>
                <w:b/>
              </w:rPr>
            </w:pPr>
          </w:p>
        </w:tc>
        <w:sdt>
          <w:sdtPr>
            <w:alias w:val="Titel"/>
            <w:tag w:val=""/>
            <w:id w:val="1321925956"/>
            <w:placeholder>
              <w:docPart w:val="0EFC4CF8E16A44858619B38F20909FAD"/>
            </w:placeholder>
            <w:dataBinding w:prefixMappings="xmlns:ns0='http://purl.org/dc/elements/1.1/' xmlns:ns1='http://schemas.openxmlformats.org/package/2006/metadata/core-properties' " w:xpath="/ns1:coreProperties[1]/ns0:title[1]" w:storeItemID="{6C3C8BC8-F283-45AE-878A-BAB7291924A1}"/>
            <w:text/>
          </w:sdtPr>
          <w:sdtEndPr/>
          <w:sdtContent>
            <w:tc>
              <w:tcPr>
                <w:tcW w:w="6656" w:type="dxa"/>
              </w:tcPr>
              <w:p w14:paraId="353EA677" w14:textId="33F8DAF2" w:rsidR="00861B46" w:rsidRPr="00861B46" w:rsidRDefault="000D67C3">
                <w:r>
                  <w:t>Draaiboek NJGT</w:t>
                </w:r>
              </w:p>
            </w:tc>
          </w:sdtContent>
        </w:sdt>
      </w:tr>
      <w:tr w:rsidR="00861B46" w14:paraId="3F5A4197" w14:textId="77777777" w:rsidTr="00911551">
        <w:tc>
          <w:tcPr>
            <w:tcW w:w="2972" w:type="dxa"/>
          </w:tcPr>
          <w:p w14:paraId="6D2F5EB9" w14:textId="77777777" w:rsidR="00861B46" w:rsidRPr="0025337D" w:rsidRDefault="00861B46">
            <w:pPr>
              <w:rPr>
                <w:b/>
                <w:color w:val="00B050"/>
              </w:rPr>
            </w:pPr>
            <w:r w:rsidRPr="0025337D">
              <w:rPr>
                <w:b/>
                <w:color w:val="00B050"/>
              </w:rPr>
              <w:t>Classificatie</w:t>
            </w:r>
          </w:p>
          <w:p w14:paraId="4D51DDC3" w14:textId="77777777" w:rsidR="00861B46" w:rsidRPr="0025337D" w:rsidRDefault="00861B46">
            <w:pPr>
              <w:rPr>
                <w:b/>
                <w:color w:val="00B050"/>
              </w:rPr>
            </w:pPr>
          </w:p>
        </w:tc>
        <w:tc>
          <w:tcPr>
            <w:tcW w:w="6656" w:type="dxa"/>
          </w:tcPr>
          <w:p w14:paraId="58B553BC" w14:textId="77777777" w:rsidR="00861B46" w:rsidRPr="00861B46" w:rsidRDefault="00861B46">
            <w:r w:rsidRPr="00861B46">
              <w:t>Vertrouwelijk</w:t>
            </w:r>
          </w:p>
        </w:tc>
      </w:tr>
      <w:tr w:rsidR="00861B46" w14:paraId="3081E902" w14:textId="77777777" w:rsidTr="00911551">
        <w:tc>
          <w:tcPr>
            <w:tcW w:w="2972" w:type="dxa"/>
          </w:tcPr>
          <w:p w14:paraId="04932616" w14:textId="77777777" w:rsidR="00861B46" w:rsidRPr="0025337D" w:rsidRDefault="00861B46">
            <w:pPr>
              <w:rPr>
                <w:b/>
                <w:color w:val="00B050"/>
              </w:rPr>
            </w:pPr>
            <w:r w:rsidRPr="0025337D">
              <w:rPr>
                <w:b/>
                <w:color w:val="00B050"/>
              </w:rPr>
              <w:t>Opgesteld voor</w:t>
            </w:r>
          </w:p>
          <w:p w14:paraId="1C28C082" w14:textId="77777777" w:rsidR="00861B46" w:rsidRPr="0025337D" w:rsidRDefault="00861B46">
            <w:pPr>
              <w:rPr>
                <w:b/>
                <w:color w:val="00B050"/>
              </w:rPr>
            </w:pPr>
          </w:p>
        </w:tc>
        <w:tc>
          <w:tcPr>
            <w:tcW w:w="6656" w:type="dxa"/>
          </w:tcPr>
          <w:p w14:paraId="626DFCA3" w14:textId="3048E4E8" w:rsidR="00861B46" w:rsidRPr="00861B46" w:rsidRDefault="00105200">
            <w:r>
              <w:t xml:space="preserve">Organiserende </w:t>
            </w:r>
            <w:r w:rsidR="000D67C3">
              <w:t>Golfclub</w:t>
            </w:r>
          </w:p>
        </w:tc>
      </w:tr>
      <w:tr w:rsidR="00861B46" w14:paraId="4512D53F" w14:textId="77777777" w:rsidTr="00911551">
        <w:tc>
          <w:tcPr>
            <w:tcW w:w="2972" w:type="dxa"/>
          </w:tcPr>
          <w:p w14:paraId="389DCAD5" w14:textId="77777777" w:rsidR="00861B46" w:rsidRPr="0025337D" w:rsidRDefault="00861B46">
            <w:pPr>
              <w:rPr>
                <w:b/>
                <w:color w:val="00B050"/>
              </w:rPr>
            </w:pPr>
          </w:p>
        </w:tc>
        <w:tc>
          <w:tcPr>
            <w:tcW w:w="6656" w:type="dxa"/>
          </w:tcPr>
          <w:p w14:paraId="187B164A" w14:textId="587572BC" w:rsidR="00861B46" w:rsidRPr="00861B46" w:rsidRDefault="00861B46"/>
        </w:tc>
      </w:tr>
      <w:tr w:rsidR="00861B46" w14:paraId="2F780719" w14:textId="77777777" w:rsidTr="00911551">
        <w:tc>
          <w:tcPr>
            <w:tcW w:w="2972" w:type="dxa"/>
          </w:tcPr>
          <w:p w14:paraId="7E8BACD9" w14:textId="751D0186" w:rsidR="00861B46" w:rsidRPr="0025337D" w:rsidRDefault="00861B46">
            <w:pPr>
              <w:rPr>
                <w:b/>
                <w:color w:val="00B050"/>
              </w:rPr>
            </w:pPr>
            <w:r w:rsidRPr="0025337D">
              <w:rPr>
                <w:b/>
                <w:color w:val="00B050"/>
              </w:rPr>
              <w:t xml:space="preserve">Contactgegevens </w:t>
            </w:r>
            <w:r w:rsidR="000D67C3" w:rsidRPr="0025337D">
              <w:rPr>
                <w:b/>
                <w:color w:val="00B050"/>
              </w:rPr>
              <w:t>NJGT</w:t>
            </w:r>
          </w:p>
        </w:tc>
        <w:tc>
          <w:tcPr>
            <w:tcW w:w="6656" w:type="dxa"/>
          </w:tcPr>
          <w:p w14:paraId="38665FFA" w14:textId="55CB50F9" w:rsidR="00861B46" w:rsidRDefault="009D065C">
            <w:r>
              <w:t>NJGT</w:t>
            </w:r>
          </w:p>
          <w:p w14:paraId="18054757" w14:textId="1601725D" w:rsidR="009D065C" w:rsidRPr="00861B46" w:rsidRDefault="009D065C">
            <w:r>
              <w:t>info@njgt.nl</w:t>
            </w:r>
          </w:p>
          <w:p w14:paraId="4A7CC400" w14:textId="0F3B1172" w:rsidR="00861B46" w:rsidRPr="00861B46" w:rsidRDefault="00861B46">
            <w:r w:rsidRPr="00861B46">
              <w:t>www.</w:t>
            </w:r>
            <w:r w:rsidR="009D065C">
              <w:t>njgt</w:t>
            </w:r>
            <w:r w:rsidRPr="00861B46">
              <w:t>.nl</w:t>
            </w:r>
          </w:p>
        </w:tc>
      </w:tr>
    </w:tbl>
    <w:p w14:paraId="2AB50E6B" w14:textId="77777777" w:rsidR="00861B46" w:rsidRDefault="00861B46">
      <w:pPr>
        <w:rPr>
          <w:b/>
        </w:rPr>
      </w:pPr>
    </w:p>
    <w:p w14:paraId="7EF6EB85" w14:textId="77777777" w:rsidR="00861B46" w:rsidRDefault="00861B46">
      <w:pPr>
        <w:rPr>
          <w:b/>
        </w:rPr>
      </w:pPr>
    </w:p>
    <w:p w14:paraId="61B6468C" w14:textId="77777777" w:rsidR="00861B46" w:rsidRDefault="00861B46">
      <w:pPr>
        <w:rPr>
          <w:b/>
        </w:rPr>
      </w:pPr>
    </w:p>
    <w:p w14:paraId="28BD652B" w14:textId="77777777" w:rsidR="000477B5" w:rsidRPr="004F04E6" w:rsidRDefault="000477B5" w:rsidP="004F04E6"/>
    <w:p w14:paraId="04DEE337" w14:textId="77777777" w:rsidR="000477B5" w:rsidRDefault="000477B5"/>
    <w:p w14:paraId="75BF581E" w14:textId="77777777" w:rsidR="00861B46" w:rsidRDefault="00861B46"/>
    <w:p w14:paraId="48A47E5E" w14:textId="77777777" w:rsidR="000477B5" w:rsidRDefault="000477B5"/>
    <w:p w14:paraId="6990C592" w14:textId="77777777" w:rsidR="000477B5" w:rsidRDefault="000477B5"/>
    <w:p w14:paraId="71F861AE" w14:textId="77777777" w:rsidR="00C1445C" w:rsidRDefault="00C1445C"/>
    <w:p w14:paraId="60C842C6" w14:textId="77777777" w:rsidR="00DE4534" w:rsidRDefault="00DE4534" w:rsidP="000477B5">
      <w:pPr>
        <w:spacing w:after="0"/>
      </w:pPr>
    </w:p>
    <w:p w14:paraId="7DB69BCA" w14:textId="77777777" w:rsidR="00F54294" w:rsidRDefault="00F54294" w:rsidP="000477B5">
      <w:pPr>
        <w:spacing w:after="0"/>
      </w:pPr>
    </w:p>
    <w:p w14:paraId="618389DE" w14:textId="77777777" w:rsidR="002155FD" w:rsidRDefault="002155FD" w:rsidP="000477B5">
      <w:pPr>
        <w:spacing w:after="0"/>
      </w:pPr>
    </w:p>
    <w:p w14:paraId="0E4D02A9" w14:textId="77777777" w:rsidR="002155FD" w:rsidRDefault="002155FD" w:rsidP="000477B5">
      <w:pPr>
        <w:spacing w:after="0"/>
      </w:pPr>
    </w:p>
    <w:p w14:paraId="3B6BCE48" w14:textId="77777777" w:rsidR="002155FD" w:rsidRDefault="002155FD" w:rsidP="000477B5">
      <w:pPr>
        <w:spacing w:after="0"/>
      </w:pPr>
    </w:p>
    <w:p w14:paraId="31D58589" w14:textId="77777777" w:rsidR="002155FD" w:rsidRDefault="002155FD" w:rsidP="000477B5">
      <w:pPr>
        <w:spacing w:after="0"/>
      </w:pPr>
    </w:p>
    <w:p w14:paraId="6770A964" w14:textId="77777777" w:rsidR="002155FD" w:rsidRDefault="002155FD" w:rsidP="000477B5">
      <w:pPr>
        <w:spacing w:after="0"/>
      </w:pPr>
    </w:p>
    <w:p w14:paraId="681F4C40" w14:textId="77777777" w:rsidR="002155FD" w:rsidRDefault="002155FD" w:rsidP="000477B5">
      <w:pPr>
        <w:spacing w:after="0"/>
      </w:pPr>
    </w:p>
    <w:p w14:paraId="13BD14CF" w14:textId="77777777" w:rsidR="002155FD" w:rsidRDefault="002155FD" w:rsidP="000477B5">
      <w:pPr>
        <w:spacing w:after="0"/>
      </w:pPr>
    </w:p>
    <w:p w14:paraId="57D40FB5" w14:textId="77777777" w:rsidR="00F54294" w:rsidRDefault="00F54294" w:rsidP="000477B5">
      <w:pPr>
        <w:spacing w:after="0"/>
      </w:pPr>
    </w:p>
    <w:p w14:paraId="7D6B69AB" w14:textId="77777777" w:rsidR="00C1445C" w:rsidRDefault="00C1445C" w:rsidP="000477B5">
      <w:pPr>
        <w:spacing w:after="0"/>
      </w:pPr>
    </w:p>
    <w:p w14:paraId="1CC1B9F0" w14:textId="77777777" w:rsidR="00C1445C" w:rsidRDefault="00C1445C" w:rsidP="000477B5">
      <w:pPr>
        <w:spacing w:after="0"/>
      </w:pPr>
    </w:p>
    <w:p w14:paraId="250D85C9" w14:textId="77777777" w:rsidR="0092629C" w:rsidRDefault="0092629C" w:rsidP="000477B5">
      <w:pPr>
        <w:spacing w:after="0"/>
      </w:pPr>
    </w:p>
    <w:p w14:paraId="22E8B27F" w14:textId="77777777" w:rsidR="0092629C" w:rsidRDefault="0092629C" w:rsidP="000477B5">
      <w:pPr>
        <w:spacing w:after="0"/>
      </w:pPr>
    </w:p>
    <w:p w14:paraId="62B5A558" w14:textId="34349FE0" w:rsidR="0092629C" w:rsidRDefault="0092629C" w:rsidP="000477B5">
      <w:pPr>
        <w:spacing w:after="0"/>
      </w:pPr>
    </w:p>
    <w:p w14:paraId="4F06E68E" w14:textId="5C5BFF86" w:rsidR="000477B5" w:rsidRPr="00403EBC" w:rsidRDefault="009D1A40" w:rsidP="000477B5">
      <w:pPr>
        <w:spacing w:after="0"/>
        <w:rPr>
          <w:color w:val="A6A6A6" w:themeColor="background1" w:themeShade="A6"/>
          <w:sz w:val="16"/>
          <w:szCs w:val="16"/>
        </w:rPr>
      </w:pPr>
      <w:r>
        <w:rPr>
          <w:color w:val="A6A6A6" w:themeColor="background1" w:themeShade="A6"/>
          <w:sz w:val="16"/>
          <w:szCs w:val="16"/>
        </w:rPr>
        <w:t xml:space="preserve">© Copyright </w:t>
      </w:r>
      <w:r w:rsidR="00254FCC">
        <w:rPr>
          <w:color w:val="A6A6A6" w:themeColor="background1" w:themeShade="A6"/>
          <w:sz w:val="16"/>
          <w:szCs w:val="16"/>
        </w:rPr>
        <w:t>NJGT</w:t>
      </w:r>
      <w:r w:rsidR="00BC6084">
        <w:rPr>
          <w:color w:val="A6A6A6" w:themeColor="background1" w:themeShade="A6"/>
          <w:sz w:val="16"/>
          <w:szCs w:val="16"/>
        </w:rPr>
        <w:t xml:space="preserve">. </w:t>
      </w:r>
      <w:r>
        <w:rPr>
          <w:color w:val="A6A6A6" w:themeColor="background1" w:themeShade="A6"/>
          <w:sz w:val="16"/>
          <w:szCs w:val="16"/>
        </w:rPr>
        <w:t>20</w:t>
      </w:r>
      <w:r w:rsidR="004D5E57">
        <w:rPr>
          <w:color w:val="A6A6A6" w:themeColor="background1" w:themeShade="A6"/>
          <w:sz w:val="16"/>
          <w:szCs w:val="16"/>
        </w:rPr>
        <w:t>2</w:t>
      </w:r>
      <w:r w:rsidR="00254FCC">
        <w:rPr>
          <w:color w:val="A6A6A6" w:themeColor="background1" w:themeShade="A6"/>
          <w:sz w:val="16"/>
          <w:szCs w:val="16"/>
        </w:rPr>
        <w:t>6</w:t>
      </w:r>
    </w:p>
    <w:p w14:paraId="56C7C288" w14:textId="7154EC03" w:rsidR="00911551" w:rsidRDefault="000477B5" w:rsidP="00911551">
      <w:pPr>
        <w:spacing w:after="0"/>
        <w:rPr>
          <w:color w:val="A6A6A6" w:themeColor="background1" w:themeShade="A6"/>
          <w:sz w:val="16"/>
          <w:szCs w:val="16"/>
        </w:rPr>
      </w:pPr>
      <w:r w:rsidRPr="00403EBC">
        <w:rPr>
          <w:color w:val="A6A6A6" w:themeColor="background1" w:themeShade="A6"/>
          <w:sz w:val="16"/>
          <w:szCs w:val="16"/>
        </w:rPr>
        <w:t>Niets uit dit document mag worden verveelvoudigd, opgeslagen in een geautomatiseerd gegevensbestand of openbaar gemaakt in enige vorm of op enig</w:t>
      </w:r>
      <w:r w:rsidR="009D1A40">
        <w:rPr>
          <w:color w:val="A6A6A6" w:themeColor="background1" w:themeShade="A6"/>
          <w:sz w:val="16"/>
          <w:szCs w:val="16"/>
        </w:rPr>
        <w:t>e</w:t>
      </w:r>
      <w:r w:rsidRPr="00403EBC">
        <w:rPr>
          <w:color w:val="A6A6A6" w:themeColor="background1" w:themeShade="A6"/>
          <w:sz w:val="16"/>
          <w:szCs w:val="16"/>
        </w:rPr>
        <w:t xml:space="preserve"> wijze, hetzij elektronisch, mechanisch, door fotokopieën, opnamen of op enig</w:t>
      </w:r>
      <w:r w:rsidR="009D1A40">
        <w:rPr>
          <w:color w:val="A6A6A6" w:themeColor="background1" w:themeShade="A6"/>
          <w:sz w:val="16"/>
          <w:szCs w:val="16"/>
        </w:rPr>
        <w:t>e</w:t>
      </w:r>
      <w:r w:rsidRPr="00403EBC">
        <w:rPr>
          <w:color w:val="A6A6A6" w:themeColor="background1" w:themeShade="A6"/>
          <w:sz w:val="16"/>
          <w:szCs w:val="16"/>
        </w:rPr>
        <w:t xml:space="preserve"> andere manier, zonder voorafgaande schriftelijke toestemming van </w:t>
      </w:r>
      <w:r w:rsidR="00254FCC">
        <w:rPr>
          <w:color w:val="A6A6A6" w:themeColor="background1" w:themeShade="A6"/>
          <w:sz w:val="16"/>
          <w:szCs w:val="16"/>
        </w:rPr>
        <w:t>de NJGT</w:t>
      </w:r>
      <w:r w:rsidRPr="00403EBC">
        <w:rPr>
          <w:color w:val="A6A6A6" w:themeColor="background1" w:themeShade="A6"/>
          <w:sz w:val="16"/>
          <w:szCs w:val="16"/>
        </w:rPr>
        <w:t>.</w:t>
      </w:r>
    </w:p>
    <w:bookmarkStart w:id="0" w:name="_Toc465844420" w:displacedByCustomXml="next"/>
    <w:sdt>
      <w:sdtPr>
        <w:rPr>
          <w:rFonts w:ascii="Lato" w:eastAsiaTheme="minorHAnsi" w:hAnsi="Lato" w:cstheme="minorBidi"/>
          <w:b w:val="0"/>
          <w:caps w:val="0"/>
          <w:color w:val="auto"/>
          <w:spacing w:val="0"/>
          <w:sz w:val="20"/>
          <w:szCs w:val="22"/>
        </w:rPr>
        <w:id w:val="23444805"/>
        <w:docPartObj>
          <w:docPartGallery w:val="Table of Contents"/>
          <w:docPartUnique/>
        </w:docPartObj>
      </w:sdtPr>
      <w:sdtEndPr>
        <w:rPr>
          <w:rFonts w:asciiTheme="minorHAnsi" w:hAnsiTheme="minorHAnsi"/>
          <w:bCs/>
          <w:sz w:val="22"/>
        </w:rPr>
      </w:sdtEndPr>
      <w:sdtContent>
        <w:p w14:paraId="43DC6591" w14:textId="77777777" w:rsidR="00C42B18" w:rsidRPr="007E4F9D" w:rsidRDefault="00C42B18" w:rsidP="0025337D">
          <w:pPr>
            <w:pStyle w:val="Heading"/>
            <w:rPr>
              <w:color w:val="00B050"/>
            </w:rPr>
          </w:pPr>
          <w:r w:rsidRPr="007E4F9D">
            <w:rPr>
              <w:color w:val="00B050"/>
            </w:rPr>
            <w:t>Inhoud</w:t>
          </w:r>
        </w:p>
        <w:p w14:paraId="7C9D6980" w14:textId="05509EAE" w:rsidR="00575D9E" w:rsidRDefault="00C42B18">
          <w:pPr>
            <w:pStyle w:val="TOC1"/>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pPr>
          <w:r w:rsidRPr="007E4F9D">
            <w:rPr>
              <w:color w:val="00B050"/>
            </w:rPr>
            <w:fldChar w:fldCharType="begin"/>
          </w:r>
          <w:r w:rsidRPr="007E4F9D">
            <w:rPr>
              <w:color w:val="00B050"/>
            </w:rPr>
            <w:instrText xml:space="preserve"> TOC \o "1-</w:instrText>
          </w:r>
          <w:r w:rsidR="0046285D" w:rsidRPr="007E4F9D">
            <w:rPr>
              <w:color w:val="00B050"/>
            </w:rPr>
            <w:instrText>2</w:instrText>
          </w:r>
          <w:r w:rsidRPr="007E4F9D">
            <w:rPr>
              <w:color w:val="00B050"/>
            </w:rPr>
            <w:instrText xml:space="preserve">" \h \z \u </w:instrText>
          </w:r>
          <w:r w:rsidRPr="007E4F9D">
            <w:rPr>
              <w:color w:val="00B050"/>
            </w:rPr>
            <w:fldChar w:fldCharType="separate"/>
          </w:r>
          <w:hyperlink w:anchor="_Toc218586893" w:history="1">
            <w:r w:rsidR="00575D9E" w:rsidRPr="001F7581">
              <w:rPr>
                <w:rStyle w:val="Hyperlink"/>
              </w:rPr>
              <w:t>1</w:t>
            </w:r>
            <w:r w:rsidR="00575D9E">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tab/>
            </w:r>
            <w:r w:rsidR="00575D9E" w:rsidRPr="001F7581">
              <w:rPr>
                <w:rStyle w:val="Hyperlink"/>
              </w:rPr>
              <w:t>Inleiding</w:t>
            </w:r>
            <w:r w:rsidR="00575D9E">
              <w:rPr>
                <w:webHidden/>
              </w:rPr>
              <w:tab/>
            </w:r>
            <w:r w:rsidR="00575D9E">
              <w:rPr>
                <w:webHidden/>
              </w:rPr>
              <w:fldChar w:fldCharType="begin"/>
            </w:r>
            <w:r w:rsidR="00575D9E">
              <w:rPr>
                <w:webHidden/>
              </w:rPr>
              <w:instrText xml:space="preserve"> PAGEREF _Toc218586893 \h </w:instrText>
            </w:r>
            <w:r w:rsidR="00575D9E">
              <w:rPr>
                <w:webHidden/>
              </w:rPr>
            </w:r>
            <w:r w:rsidR="00575D9E">
              <w:rPr>
                <w:webHidden/>
              </w:rPr>
              <w:fldChar w:fldCharType="separate"/>
            </w:r>
            <w:r w:rsidR="00741A26">
              <w:rPr>
                <w:webHidden/>
              </w:rPr>
              <w:t>4</w:t>
            </w:r>
            <w:r w:rsidR="00575D9E">
              <w:rPr>
                <w:webHidden/>
              </w:rPr>
              <w:fldChar w:fldCharType="end"/>
            </w:r>
          </w:hyperlink>
        </w:p>
        <w:p w14:paraId="3DE55EA4" w14:textId="4A8DC4E3" w:rsidR="00575D9E" w:rsidRDefault="00575D9E">
          <w:pPr>
            <w:pStyle w:val="TOC2"/>
            <w:rPr>
              <w:rFonts w:eastAsiaTheme="minorEastAsia"/>
              <w:kern w:val="2"/>
              <w:sz w:val="24"/>
              <w:szCs w:val="24"/>
              <w:lang w:eastAsia="nl-NL"/>
              <w14:ligatures w14:val="standardContextual"/>
            </w:rPr>
          </w:pPr>
          <w:hyperlink w:anchor="_Toc218586894" w:history="1">
            <w:r w:rsidRPr="001F7581">
              <w:rPr>
                <w:rStyle w:val="Hyperlink"/>
                <w:spacing w:val="6"/>
              </w:rPr>
              <w:t>1.1</w:t>
            </w:r>
            <w:r>
              <w:rPr>
                <w:rFonts w:eastAsiaTheme="minorEastAsia"/>
                <w:kern w:val="2"/>
                <w:sz w:val="24"/>
                <w:szCs w:val="24"/>
                <w:lang w:eastAsia="nl-NL"/>
                <w14:ligatures w14:val="standardContextual"/>
              </w:rPr>
              <w:tab/>
            </w:r>
            <w:r w:rsidRPr="001F7581">
              <w:rPr>
                <w:rStyle w:val="Hyperlink"/>
              </w:rPr>
              <w:t>Inleiding</w:t>
            </w:r>
            <w:r>
              <w:rPr>
                <w:webHidden/>
              </w:rPr>
              <w:tab/>
            </w:r>
            <w:r>
              <w:rPr>
                <w:webHidden/>
              </w:rPr>
              <w:fldChar w:fldCharType="begin"/>
            </w:r>
            <w:r>
              <w:rPr>
                <w:webHidden/>
              </w:rPr>
              <w:instrText xml:space="preserve"> PAGEREF _Toc218586894 \h </w:instrText>
            </w:r>
            <w:r>
              <w:rPr>
                <w:webHidden/>
              </w:rPr>
            </w:r>
            <w:r>
              <w:rPr>
                <w:webHidden/>
              </w:rPr>
              <w:fldChar w:fldCharType="separate"/>
            </w:r>
            <w:r w:rsidR="00741A26">
              <w:rPr>
                <w:webHidden/>
              </w:rPr>
              <w:t>4</w:t>
            </w:r>
            <w:r>
              <w:rPr>
                <w:webHidden/>
              </w:rPr>
              <w:fldChar w:fldCharType="end"/>
            </w:r>
          </w:hyperlink>
        </w:p>
        <w:p w14:paraId="236C9F42" w14:textId="60F34201" w:rsidR="00575D9E" w:rsidRDefault="00575D9E">
          <w:pPr>
            <w:pStyle w:val="TOC1"/>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pPr>
          <w:hyperlink w:anchor="_Toc218586895" w:history="1">
            <w:r w:rsidRPr="001F7581">
              <w:rPr>
                <w:rStyle w:val="Hyperlink"/>
              </w:rPr>
              <w:t>2</w:t>
            </w:r>
            <w:r>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tab/>
            </w:r>
            <w:r w:rsidRPr="001F7581">
              <w:rPr>
                <w:rStyle w:val="Hyperlink"/>
              </w:rPr>
              <w:t>Twee á drie maanden voor de wedstrijd</w:t>
            </w:r>
            <w:r>
              <w:rPr>
                <w:webHidden/>
              </w:rPr>
              <w:tab/>
            </w:r>
            <w:r>
              <w:rPr>
                <w:webHidden/>
              </w:rPr>
              <w:fldChar w:fldCharType="begin"/>
            </w:r>
            <w:r>
              <w:rPr>
                <w:webHidden/>
              </w:rPr>
              <w:instrText xml:space="preserve"> PAGEREF _Toc218586895 \h </w:instrText>
            </w:r>
            <w:r>
              <w:rPr>
                <w:webHidden/>
              </w:rPr>
            </w:r>
            <w:r>
              <w:rPr>
                <w:webHidden/>
              </w:rPr>
              <w:fldChar w:fldCharType="separate"/>
            </w:r>
            <w:r w:rsidR="00741A26">
              <w:rPr>
                <w:webHidden/>
              </w:rPr>
              <w:t>4</w:t>
            </w:r>
            <w:r>
              <w:rPr>
                <w:webHidden/>
              </w:rPr>
              <w:fldChar w:fldCharType="end"/>
            </w:r>
          </w:hyperlink>
        </w:p>
        <w:p w14:paraId="19266D1D" w14:textId="5138D20E" w:rsidR="00575D9E" w:rsidRDefault="00575D9E">
          <w:pPr>
            <w:pStyle w:val="TOC2"/>
            <w:rPr>
              <w:rFonts w:eastAsiaTheme="minorEastAsia"/>
              <w:kern w:val="2"/>
              <w:sz w:val="24"/>
              <w:szCs w:val="24"/>
              <w:lang w:eastAsia="nl-NL"/>
              <w14:ligatures w14:val="standardContextual"/>
            </w:rPr>
          </w:pPr>
          <w:hyperlink w:anchor="_Toc218586896" w:history="1">
            <w:r w:rsidRPr="001F7581">
              <w:rPr>
                <w:rStyle w:val="Hyperlink"/>
              </w:rPr>
              <w:t>2.1</w:t>
            </w:r>
            <w:r>
              <w:rPr>
                <w:rFonts w:eastAsiaTheme="minorEastAsia"/>
                <w:kern w:val="2"/>
                <w:sz w:val="24"/>
                <w:szCs w:val="24"/>
                <w:lang w:eastAsia="nl-NL"/>
                <w14:ligatures w14:val="standardContextual"/>
              </w:rPr>
              <w:tab/>
            </w:r>
            <w:r w:rsidRPr="001F7581">
              <w:rPr>
                <w:rStyle w:val="Hyperlink"/>
              </w:rPr>
              <w:t>Wat moet er geregeld worden</w:t>
            </w:r>
            <w:r>
              <w:rPr>
                <w:webHidden/>
              </w:rPr>
              <w:tab/>
            </w:r>
            <w:r>
              <w:rPr>
                <w:webHidden/>
              </w:rPr>
              <w:fldChar w:fldCharType="begin"/>
            </w:r>
            <w:r>
              <w:rPr>
                <w:webHidden/>
              </w:rPr>
              <w:instrText xml:space="preserve"> PAGEREF _Toc218586896 \h </w:instrText>
            </w:r>
            <w:r>
              <w:rPr>
                <w:webHidden/>
              </w:rPr>
            </w:r>
            <w:r>
              <w:rPr>
                <w:webHidden/>
              </w:rPr>
              <w:fldChar w:fldCharType="separate"/>
            </w:r>
            <w:r w:rsidR="00741A26">
              <w:rPr>
                <w:webHidden/>
              </w:rPr>
              <w:t>4</w:t>
            </w:r>
            <w:r>
              <w:rPr>
                <w:webHidden/>
              </w:rPr>
              <w:fldChar w:fldCharType="end"/>
            </w:r>
          </w:hyperlink>
        </w:p>
        <w:p w14:paraId="7234A59C" w14:textId="0D902904" w:rsidR="00575D9E" w:rsidRDefault="00575D9E">
          <w:pPr>
            <w:pStyle w:val="TOC2"/>
            <w:rPr>
              <w:rFonts w:eastAsiaTheme="minorEastAsia"/>
              <w:kern w:val="2"/>
              <w:sz w:val="24"/>
              <w:szCs w:val="24"/>
              <w:lang w:eastAsia="nl-NL"/>
              <w14:ligatures w14:val="standardContextual"/>
            </w:rPr>
          </w:pPr>
          <w:hyperlink w:anchor="_Toc218586897" w:history="1">
            <w:r w:rsidRPr="001F7581">
              <w:rPr>
                <w:rStyle w:val="Hyperlink"/>
              </w:rPr>
              <w:t>2.2</w:t>
            </w:r>
            <w:r>
              <w:rPr>
                <w:rFonts w:eastAsiaTheme="minorEastAsia"/>
                <w:kern w:val="2"/>
                <w:sz w:val="24"/>
                <w:szCs w:val="24"/>
                <w:lang w:eastAsia="nl-NL"/>
                <w14:ligatures w14:val="standardContextual"/>
              </w:rPr>
              <w:tab/>
            </w:r>
            <w:r w:rsidRPr="001F7581">
              <w:rPr>
                <w:rStyle w:val="Hyperlink"/>
              </w:rPr>
              <w:t>Vrijwilligers regelen</w:t>
            </w:r>
            <w:r>
              <w:rPr>
                <w:webHidden/>
              </w:rPr>
              <w:tab/>
            </w:r>
            <w:r>
              <w:rPr>
                <w:webHidden/>
              </w:rPr>
              <w:fldChar w:fldCharType="begin"/>
            </w:r>
            <w:r>
              <w:rPr>
                <w:webHidden/>
              </w:rPr>
              <w:instrText xml:space="preserve"> PAGEREF _Toc218586897 \h </w:instrText>
            </w:r>
            <w:r>
              <w:rPr>
                <w:webHidden/>
              </w:rPr>
            </w:r>
            <w:r>
              <w:rPr>
                <w:webHidden/>
              </w:rPr>
              <w:fldChar w:fldCharType="separate"/>
            </w:r>
            <w:r w:rsidR="00741A26">
              <w:rPr>
                <w:webHidden/>
              </w:rPr>
              <w:t>4</w:t>
            </w:r>
            <w:r>
              <w:rPr>
                <w:webHidden/>
              </w:rPr>
              <w:fldChar w:fldCharType="end"/>
            </w:r>
          </w:hyperlink>
        </w:p>
        <w:p w14:paraId="68C234BA" w14:textId="13C808E1" w:rsidR="00575D9E" w:rsidRDefault="00575D9E">
          <w:pPr>
            <w:pStyle w:val="TOC2"/>
            <w:rPr>
              <w:rFonts w:eastAsiaTheme="minorEastAsia"/>
              <w:kern w:val="2"/>
              <w:sz w:val="24"/>
              <w:szCs w:val="24"/>
              <w:lang w:eastAsia="nl-NL"/>
              <w14:ligatures w14:val="standardContextual"/>
            </w:rPr>
          </w:pPr>
          <w:hyperlink w:anchor="_Toc218586898" w:history="1">
            <w:r w:rsidRPr="001F7581">
              <w:rPr>
                <w:rStyle w:val="Hyperlink"/>
              </w:rPr>
              <w:t>2.3</w:t>
            </w:r>
            <w:r>
              <w:rPr>
                <w:rFonts w:eastAsiaTheme="minorEastAsia"/>
                <w:kern w:val="2"/>
                <w:sz w:val="24"/>
                <w:szCs w:val="24"/>
                <w:lang w:eastAsia="nl-NL"/>
                <w14:ligatures w14:val="standardContextual"/>
              </w:rPr>
              <w:tab/>
            </w:r>
            <w:r w:rsidRPr="001F7581">
              <w:rPr>
                <w:rStyle w:val="Hyperlink"/>
              </w:rPr>
              <w:t>Voorbereiding</w:t>
            </w:r>
            <w:r>
              <w:rPr>
                <w:webHidden/>
              </w:rPr>
              <w:tab/>
            </w:r>
            <w:r>
              <w:rPr>
                <w:webHidden/>
              </w:rPr>
              <w:fldChar w:fldCharType="begin"/>
            </w:r>
            <w:r>
              <w:rPr>
                <w:webHidden/>
              </w:rPr>
              <w:instrText xml:space="preserve"> PAGEREF _Toc218586898 \h </w:instrText>
            </w:r>
            <w:r>
              <w:rPr>
                <w:webHidden/>
              </w:rPr>
            </w:r>
            <w:r>
              <w:rPr>
                <w:webHidden/>
              </w:rPr>
              <w:fldChar w:fldCharType="separate"/>
            </w:r>
            <w:r w:rsidR="00741A26">
              <w:rPr>
                <w:webHidden/>
              </w:rPr>
              <w:t>4</w:t>
            </w:r>
            <w:r>
              <w:rPr>
                <w:webHidden/>
              </w:rPr>
              <w:fldChar w:fldCharType="end"/>
            </w:r>
          </w:hyperlink>
        </w:p>
        <w:p w14:paraId="7D6DA280" w14:textId="0B7CC5A8" w:rsidR="00575D9E" w:rsidRDefault="00575D9E">
          <w:pPr>
            <w:pStyle w:val="TOC1"/>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pPr>
          <w:hyperlink w:anchor="_Toc218586899" w:history="1">
            <w:r w:rsidRPr="001F7581">
              <w:rPr>
                <w:rStyle w:val="Hyperlink"/>
              </w:rPr>
              <w:t>3</w:t>
            </w:r>
            <w:r>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tab/>
            </w:r>
            <w:r w:rsidRPr="001F7581">
              <w:rPr>
                <w:rStyle w:val="Hyperlink"/>
              </w:rPr>
              <w:t>4 tot 6 weken voor de wedstrijd</w:t>
            </w:r>
            <w:r>
              <w:rPr>
                <w:webHidden/>
              </w:rPr>
              <w:tab/>
            </w:r>
            <w:r>
              <w:rPr>
                <w:webHidden/>
              </w:rPr>
              <w:fldChar w:fldCharType="begin"/>
            </w:r>
            <w:r>
              <w:rPr>
                <w:webHidden/>
              </w:rPr>
              <w:instrText xml:space="preserve"> PAGEREF _Toc218586899 \h </w:instrText>
            </w:r>
            <w:r>
              <w:rPr>
                <w:webHidden/>
              </w:rPr>
            </w:r>
            <w:r>
              <w:rPr>
                <w:webHidden/>
              </w:rPr>
              <w:fldChar w:fldCharType="separate"/>
            </w:r>
            <w:r w:rsidR="00741A26">
              <w:rPr>
                <w:webHidden/>
              </w:rPr>
              <w:t>5</w:t>
            </w:r>
            <w:r>
              <w:rPr>
                <w:webHidden/>
              </w:rPr>
              <w:fldChar w:fldCharType="end"/>
            </w:r>
          </w:hyperlink>
        </w:p>
        <w:p w14:paraId="72000E05" w14:textId="37253BE5" w:rsidR="00575D9E" w:rsidRDefault="00575D9E">
          <w:pPr>
            <w:pStyle w:val="TOC2"/>
            <w:rPr>
              <w:rFonts w:eastAsiaTheme="minorEastAsia"/>
              <w:kern w:val="2"/>
              <w:sz w:val="24"/>
              <w:szCs w:val="24"/>
              <w:lang w:eastAsia="nl-NL"/>
              <w14:ligatures w14:val="standardContextual"/>
            </w:rPr>
          </w:pPr>
          <w:hyperlink w:anchor="_Toc218586900" w:history="1">
            <w:r w:rsidRPr="001F7581">
              <w:rPr>
                <w:rStyle w:val="Hyperlink"/>
              </w:rPr>
              <w:t>3.1</w:t>
            </w:r>
            <w:r>
              <w:rPr>
                <w:rFonts w:eastAsiaTheme="minorEastAsia"/>
                <w:kern w:val="2"/>
                <w:sz w:val="24"/>
                <w:szCs w:val="24"/>
                <w:lang w:eastAsia="nl-NL"/>
                <w14:ligatures w14:val="standardContextual"/>
              </w:rPr>
              <w:tab/>
            </w:r>
            <w:r w:rsidRPr="001F7581">
              <w:rPr>
                <w:rStyle w:val="Hyperlink"/>
              </w:rPr>
              <w:t>Iedereen op de club informeren</w:t>
            </w:r>
            <w:r>
              <w:rPr>
                <w:webHidden/>
              </w:rPr>
              <w:tab/>
            </w:r>
            <w:r>
              <w:rPr>
                <w:webHidden/>
              </w:rPr>
              <w:fldChar w:fldCharType="begin"/>
            </w:r>
            <w:r>
              <w:rPr>
                <w:webHidden/>
              </w:rPr>
              <w:instrText xml:space="preserve"> PAGEREF _Toc218586900 \h </w:instrText>
            </w:r>
            <w:r>
              <w:rPr>
                <w:webHidden/>
              </w:rPr>
            </w:r>
            <w:r>
              <w:rPr>
                <w:webHidden/>
              </w:rPr>
              <w:fldChar w:fldCharType="separate"/>
            </w:r>
            <w:r w:rsidR="00741A26">
              <w:rPr>
                <w:webHidden/>
              </w:rPr>
              <w:t>5</w:t>
            </w:r>
            <w:r>
              <w:rPr>
                <w:webHidden/>
              </w:rPr>
              <w:fldChar w:fldCharType="end"/>
            </w:r>
          </w:hyperlink>
        </w:p>
        <w:p w14:paraId="0726CA09" w14:textId="49BEB22E" w:rsidR="00575D9E" w:rsidRDefault="00575D9E">
          <w:pPr>
            <w:pStyle w:val="TOC2"/>
            <w:rPr>
              <w:rFonts w:eastAsiaTheme="minorEastAsia"/>
              <w:kern w:val="2"/>
              <w:sz w:val="24"/>
              <w:szCs w:val="24"/>
              <w:lang w:eastAsia="nl-NL"/>
              <w14:ligatures w14:val="standardContextual"/>
            </w:rPr>
          </w:pPr>
          <w:hyperlink w:anchor="_Toc218586901" w:history="1">
            <w:r w:rsidRPr="001F7581">
              <w:rPr>
                <w:rStyle w:val="Hyperlink"/>
              </w:rPr>
              <w:t>3.2</w:t>
            </w:r>
            <w:r>
              <w:rPr>
                <w:rFonts w:eastAsiaTheme="minorEastAsia"/>
                <w:kern w:val="2"/>
                <w:sz w:val="24"/>
                <w:szCs w:val="24"/>
                <w:lang w:eastAsia="nl-NL"/>
                <w14:ligatures w14:val="standardContextual"/>
              </w:rPr>
              <w:tab/>
            </w:r>
            <w:r w:rsidRPr="001F7581">
              <w:rPr>
                <w:rStyle w:val="Hyperlink"/>
              </w:rPr>
              <w:t>Publiciteit</w:t>
            </w:r>
            <w:r>
              <w:rPr>
                <w:webHidden/>
              </w:rPr>
              <w:tab/>
            </w:r>
            <w:r>
              <w:rPr>
                <w:webHidden/>
              </w:rPr>
              <w:fldChar w:fldCharType="begin"/>
            </w:r>
            <w:r>
              <w:rPr>
                <w:webHidden/>
              </w:rPr>
              <w:instrText xml:space="preserve"> PAGEREF _Toc218586901 \h </w:instrText>
            </w:r>
            <w:r>
              <w:rPr>
                <w:webHidden/>
              </w:rPr>
            </w:r>
            <w:r>
              <w:rPr>
                <w:webHidden/>
              </w:rPr>
              <w:fldChar w:fldCharType="separate"/>
            </w:r>
            <w:r w:rsidR="00741A26">
              <w:rPr>
                <w:webHidden/>
              </w:rPr>
              <w:t>5</w:t>
            </w:r>
            <w:r>
              <w:rPr>
                <w:webHidden/>
              </w:rPr>
              <w:fldChar w:fldCharType="end"/>
            </w:r>
          </w:hyperlink>
        </w:p>
        <w:p w14:paraId="76216441" w14:textId="5F9424A6" w:rsidR="00575D9E" w:rsidRDefault="00575D9E">
          <w:pPr>
            <w:pStyle w:val="TOC1"/>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pPr>
          <w:hyperlink w:anchor="_Toc218586902" w:history="1">
            <w:r w:rsidRPr="001F7581">
              <w:rPr>
                <w:rStyle w:val="Hyperlink"/>
              </w:rPr>
              <w:t>4</w:t>
            </w:r>
            <w:r>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tab/>
            </w:r>
            <w:r w:rsidRPr="001F7581">
              <w:rPr>
                <w:rStyle w:val="Hyperlink"/>
              </w:rPr>
              <w:t>Drie weken voor de wedstrijd</w:t>
            </w:r>
            <w:r>
              <w:rPr>
                <w:webHidden/>
              </w:rPr>
              <w:tab/>
            </w:r>
            <w:r>
              <w:rPr>
                <w:webHidden/>
              </w:rPr>
              <w:fldChar w:fldCharType="begin"/>
            </w:r>
            <w:r>
              <w:rPr>
                <w:webHidden/>
              </w:rPr>
              <w:instrText xml:space="preserve"> PAGEREF _Toc218586902 \h </w:instrText>
            </w:r>
            <w:r>
              <w:rPr>
                <w:webHidden/>
              </w:rPr>
            </w:r>
            <w:r>
              <w:rPr>
                <w:webHidden/>
              </w:rPr>
              <w:fldChar w:fldCharType="separate"/>
            </w:r>
            <w:r w:rsidR="00741A26">
              <w:rPr>
                <w:webHidden/>
              </w:rPr>
              <w:t>6</w:t>
            </w:r>
            <w:r>
              <w:rPr>
                <w:webHidden/>
              </w:rPr>
              <w:fldChar w:fldCharType="end"/>
            </w:r>
          </w:hyperlink>
        </w:p>
        <w:p w14:paraId="7A0FF929" w14:textId="5A38513B" w:rsidR="00575D9E" w:rsidRDefault="00575D9E">
          <w:pPr>
            <w:pStyle w:val="TOC2"/>
            <w:rPr>
              <w:rFonts w:eastAsiaTheme="minorEastAsia"/>
              <w:kern w:val="2"/>
              <w:sz w:val="24"/>
              <w:szCs w:val="24"/>
              <w:lang w:eastAsia="nl-NL"/>
              <w14:ligatures w14:val="standardContextual"/>
            </w:rPr>
          </w:pPr>
          <w:hyperlink w:anchor="_Toc218586903" w:history="1">
            <w:r w:rsidRPr="001F7581">
              <w:rPr>
                <w:rStyle w:val="Hyperlink"/>
              </w:rPr>
              <w:t>4.1</w:t>
            </w:r>
            <w:r>
              <w:rPr>
                <w:rFonts w:eastAsiaTheme="minorEastAsia"/>
                <w:kern w:val="2"/>
                <w:sz w:val="24"/>
                <w:szCs w:val="24"/>
                <w:lang w:eastAsia="nl-NL"/>
                <w14:ligatures w14:val="standardContextual"/>
              </w:rPr>
              <w:tab/>
            </w:r>
            <w:r w:rsidRPr="001F7581">
              <w:rPr>
                <w:rStyle w:val="Hyperlink"/>
              </w:rPr>
              <w:t>Inschrijving</w:t>
            </w:r>
            <w:r>
              <w:rPr>
                <w:webHidden/>
              </w:rPr>
              <w:tab/>
            </w:r>
            <w:r>
              <w:rPr>
                <w:webHidden/>
              </w:rPr>
              <w:fldChar w:fldCharType="begin"/>
            </w:r>
            <w:r>
              <w:rPr>
                <w:webHidden/>
              </w:rPr>
              <w:instrText xml:space="preserve"> PAGEREF _Toc218586903 \h </w:instrText>
            </w:r>
            <w:r>
              <w:rPr>
                <w:webHidden/>
              </w:rPr>
            </w:r>
            <w:r>
              <w:rPr>
                <w:webHidden/>
              </w:rPr>
              <w:fldChar w:fldCharType="separate"/>
            </w:r>
            <w:r w:rsidR="00741A26">
              <w:rPr>
                <w:webHidden/>
              </w:rPr>
              <w:t>6</w:t>
            </w:r>
            <w:r>
              <w:rPr>
                <w:webHidden/>
              </w:rPr>
              <w:fldChar w:fldCharType="end"/>
            </w:r>
          </w:hyperlink>
        </w:p>
        <w:p w14:paraId="51D69B4C" w14:textId="025D3F74" w:rsidR="00575D9E" w:rsidRDefault="00575D9E">
          <w:pPr>
            <w:pStyle w:val="TOC2"/>
            <w:rPr>
              <w:rFonts w:eastAsiaTheme="minorEastAsia"/>
              <w:kern w:val="2"/>
              <w:sz w:val="24"/>
              <w:szCs w:val="24"/>
              <w:lang w:eastAsia="nl-NL"/>
              <w14:ligatures w14:val="standardContextual"/>
            </w:rPr>
          </w:pPr>
          <w:hyperlink w:anchor="_Toc218586904" w:history="1">
            <w:r w:rsidRPr="001F7581">
              <w:rPr>
                <w:rStyle w:val="Hyperlink"/>
              </w:rPr>
              <w:t>4.2</w:t>
            </w:r>
            <w:r>
              <w:rPr>
                <w:rFonts w:eastAsiaTheme="minorEastAsia"/>
                <w:kern w:val="2"/>
                <w:sz w:val="24"/>
                <w:szCs w:val="24"/>
                <w:lang w:eastAsia="nl-NL"/>
                <w14:ligatures w14:val="standardContextual"/>
              </w:rPr>
              <w:tab/>
            </w:r>
            <w:r w:rsidRPr="001F7581">
              <w:rPr>
                <w:rStyle w:val="Hyperlink"/>
              </w:rPr>
              <w:t>Praktisch</w:t>
            </w:r>
            <w:r>
              <w:rPr>
                <w:webHidden/>
              </w:rPr>
              <w:tab/>
            </w:r>
            <w:r>
              <w:rPr>
                <w:webHidden/>
              </w:rPr>
              <w:fldChar w:fldCharType="begin"/>
            </w:r>
            <w:r>
              <w:rPr>
                <w:webHidden/>
              </w:rPr>
              <w:instrText xml:space="preserve"> PAGEREF _Toc218586904 \h </w:instrText>
            </w:r>
            <w:r>
              <w:rPr>
                <w:webHidden/>
              </w:rPr>
            </w:r>
            <w:r>
              <w:rPr>
                <w:webHidden/>
              </w:rPr>
              <w:fldChar w:fldCharType="separate"/>
            </w:r>
            <w:r w:rsidR="00741A26">
              <w:rPr>
                <w:webHidden/>
              </w:rPr>
              <w:t>6</w:t>
            </w:r>
            <w:r>
              <w:rPr>
                <w:webHidden/>
              </w:rPr>
              <w:fldChar w:fldCharType="end"/>
            </w:r>
          </w:hyperlink>
        </w:p>
        <w:p w14:paraId="311080C3" w14:textId="1D8272C0" w:rsidR="00575D9E" w:rsidRDefault="00575D9E">
          <w:pPr>
            <w:pStyle w:val="TOC1"/>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pPr>
          <w:hyperlink w:anchor="_Toc218586905" w:history="1">
            <w:r w:rsidRPr="001F7581">
              <w:rPr>
                <w:rStyle w:val="Hyperlink"/>
              </w:rPr>
              <w:t>5</w:t>
            </w:r>
            <w:r>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tab/>
            </w:r>
            <w:r w:rsidRPr="001F7581">
              <w:rPr>
                <w:rStyle w:val="Hyperlink"/>
              </w:rPr>
              <w:t>Eén week voor de wedstrijd</w:t>
            </w:r>
            <w:r>
              <w:rPr>
                <w:webHidden/>
              </w:rPr>
              <w:tab/>
            </w:r>
            <w:r>
              <w:rPr>
                <w:webHidden/>
              </w:rPr>
              <w:fldChar w:fldCharType="begin"/>
            </w:r>
            <w:r>
              <w:rPr>
                <w:webHidden/>
              </w:rPr>
              <w:instrText xml:space="preserve"> PAGEREF _Toc218586905 \h </w:instrText>
            </w:r>
            <w:r>
              <w:rPr>
                <w:webHidden/>
              </w:rPr>
            </w:r>
            <w:r>
              <w:rPr>
                <w:webHidden/>
              </w:rPr>
              <w:fldChar w:fldCharType="separate"/>
            </w:r>
            <w:r w:rsidR="00741A26">
              <w:rPr>
                <w:webHidden/>
              </w:rPr>
              <w:t>6</w:t>
            </w:r>
            <w:r>
              <w:rPr>
                <w:webHidden/>
              </w:rPr>
              <w:fldChar w:fldCharType="end"/>
            </w:r>
          </w:hyperlink>
        </w:p>
        <w:p w14:paraId="61287D9F" w14:textId="2C01F398" w:rsidR="00575D9E" w:rsidRDefault="00575D9E">
          <w:pPr>
            <w:pStyle w:val="TOC2"/>
            <w:rPr>
              <w:rFonts w:eastAsiaTheme="minorEastAsia"/>
              <w:kern w:val="2"/>
              <w:sz w:val="24"/>
              <w:szCs w:val="24"/>
              <w:lang w:eastAsia="nl-NL"/>
              <w14:ligatures w14:val="standardContextual"/>
            </w:rPr>
          </w:pPr>
          <w:hyperlink w:anchor="_Toc218586906" w:history="1">
            <w:r w:rsidRPr="001F7581">
              <w:rPr>
                <w:rStyle w:val="Hyperlink"/>
              </w:rPr>
              <w:t>5.1</w:t>
            </w:r>
            <w:r>
              <w:rPr>
                <w:rFonts w:eastAsiaTheme="minorEastAsia"/>
                <w:kern w:val="2"/>
                <w:sz w:val="24"/>
                <w:szCs w:val="24"/>
                <w:lang w:eastAsia="nl-NL"/>
                <w14:ligatures w14:val="standardContextual"/>
              </w:rPr>
              <w:tab/>
            </w:r>
            <w:r w:rsidRPr="001F7581">
              <w:rPr>
                <w:rStyle w:val="Hyperlink"/>
              </w:rPr>
              <w:t>Baan voorbereiden</w:t>
            </w:r>
            <w:r>
              <w:rPr>
                <w:webHidden/>
              </w:rPr>
              <w:tab/>
            </w:r>
            <w:r>
              <w:rPr>
                <w:webHidden/>
              </w:rPr>
              <w:fldChar w:fldCharType="begin"/>
            </w:r>
            <w:r>
              <w:rPr>
                <w:webHidden/>
              </w:rPr>
              <w:instrText xml:space="preserve"> PAGEREF _Toc218586906 \h </w:instrText>
            </w:r>
            <w:r>
              <w:rPr>
                <w:webHidden/>
              </w:rPr>
            </w:r>
            <w:r>
              <w:rPr>
                <w:webHidden/>
              </w:rPr>
              <w:fldChar w:fldCharType="separate"/>
            </w:r>
            <w:r w:rsidR="00741A26">
              <w:rPr>
                <w:webHidden/>
              </w:rPr>
              <w:t>6</w:t>
            </w:r>
            <w:r>
              <w:rPr>
                <w:webHidden/>
              </w:rPr>
              <w:fldChar w:fldCharType="end"/>
            </w:r>
          </w:hyperlink>
        </w:p>
        <w:p w14:paraId="69683339" w14:textId="07CD678E" w:rsidR="00575D9E" w:rsidRDefault="00575D9E">
          <w:pPr>
            <w:pStyle w:val="TOC2"/>
            <w:rPr>
              <w:rFonts w:eastAsiaTheme="minorEastAsia"/>
              <w:kern w:val="2"/>
              <w:sz w:val="24"/>
              <w:szCs w:val="24"/>
              <w:lang w:eastAsia="nl-NL"/>
              <w14:ligatures w14:val="standardContextual"/>
            </w:rPr>
          </w:pPr>
          <w:hyperlink w:anchor="_Toc218586907" w:history="1">
            <w:r w:rsidRPr="001F7581">
              <w:rPr>
                <w:rStyle w:val="Hyperlink"/>
              </w:rPr>
              <w:t>5.2</w:t>
            </w:r>
            <w:r>
              <w:rPr>
                <w:rFonts w:eastAsiaTheme="minorEastAsia"/>
                <w:kern w:val="2"/>
                <w:sz w:val="24"/>
                <w:szCs w:val="24"/>
                <w:lang w:eastAsia="nl-NL"/>
                <w14:ligatures w14:val="standardContextual"/>
              </w:rPr>
              <w:tab/>
            </w:r>
            <w:r w:rsidRPr="001F7581">
              <w:rPr>
                <w:rStyle w:val="Hyperlink"/>
              </w:rPr>
              <w:t>Wedstrijdorganisatie</w:t>
            </w:r>
            <w:r>
              <w:rPr>
                <w:webHidden/>
              </w:rPr>
              <w:tab/>
            </w:r>
            <w:r>
              <w:rPr>
                <w:webHidden/>
              </w:rPr>
              <w:fldChar w:fldCharType="begin"/>
            </w:r>
            <w:r>
              <w:rPr>
                <w:webHidden/>
              </w:rPr>
              <w:instrText xml:space="preserve"> PAGEREF _Toc218586907 \h </w:instrText>
            </w:r>
            <w:r>
              <w:rPr>
                <w:webHidden/>
              </w:rPr>
            </w:r>
            <w:r>
              <w:rPr>
                <w:webHidden/>
              </w:rPr>
              <w:fldChar w:fldCharType="separate"/>
            </w:r>
            <w:r w:rsidR="00741A26">
              <w:rPr>
                <w:webHidden/>
              </w:rPr>
              <w:t>6</w:t>
            </w:r>
            <w:r>
              <w:rPr>
                <w:webHidden/>
              </w:rPr>
              <w:fldChar w:fldCharType="end"/>
            </w:r>
          </w:hyperlink>
        </w:p>
        <w:p w14:paraId="5D81F237" w14:textId="1D68031A" w:rsidR="00575D9E" w:rsidRDefault="00575D9E">
          <w:pPr>
            <w:pStyle w:val="TOC2"/>
            <w:rPr>
              <w:rFonts w:eastAsiaTheme="minorEastAsia"/>
              <w:kern w:val="2"/>
              <w:sz w:val="24"/>
              <w:szCs w:val="24"/>
              <w:lang w:eastAsia="nl-NL"/>
              <w14:ligatures w14:val="standardContextual"/>
            </w:rPr>
          </w:pPr>
          <w:hyperlink w:anchor="_Toc218586908" w:history="1">
            <w:r w:rsidRPr="001F7581">
              <w:rPr>
                <w:rStyle w:val="Hyperlink"/>
              </w:rPr>
              <w:t>5.3</w:t>
            </w:r>
            <w:r>
              <w:rPr>
                <w:rFonts w:eastAsiaTheme="minorEastAsia"/>
                <w:kern w:val="2"/>
                <w:sz w:val="24"/>
                <w:szCs w:val="24"/>
                <w:lang w:eastAsia="nl-NL"/>
                <w14:ligatures w14:val="standardContextual"/>
              </w:rPr>
              <w:tab/>
            </w:r>
            <w:r w:rsidRPr="001F7581">
              <w:rPr>
                <w:rStyle w:val="Hyperlink"/>
              </w:rPr>
              <w:t>Prijzen</w:t>
            </w:r>
            <w:r>
              <w:rPr>
                <w:webHidden/>
              </w:rPr>
              <w:tab/>
            </w:r>
            <w:r>
              <w:rPr>
                <w:webHidden/>
              </w:rPr>
              <w:fldChar w:fldCharType="begin"/>
            </w:r>
            <w:r>
              <w:rPr>
                <w:webHidden/>
              </w:rPr>
              <w:instrText xml:space="preserve"> PAGEREF _Toc218586908 \h </w:instrText>
            </w:r>
            <w:r>
              <w:rPr>
                <w:webHidden/>
              </w:rPr>
            </w:r>
            <w:r>
              <w:rPr>
                <w:webHidden/>
              </w:rPr>
              <w:fldChar w:fldCharType="separate"/>
            </w:r>
            <w:r w:rsidR="00741A26">
              <w:rPr>
                <w:webHidden/>
              </w:rPr>
              <w:t>7</w:t>
            </w:r>
            <w:r>
              <w:rPr>
                <w:webHidden/>
              </w:rPr>
              <w:fldChar w:fldCharType="end"/>
            </w:r>
          </w:hyperlink>
        </w:p>
        <w:p w14:paraId="5D360005" w14:textId="080CDB5B" w:rsidR="00575D9E" w:rsidRDefault="00575D9E">
          <w:pPr>
            <w:pStyle w:val="TOC1"/>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pPr>
          <w:hyperlink w:anchor="_Toc218586909" w:history="1">
            <w:r w:rsidRPr="001F7581">
              <w:rPr>
                <w:rStyle w:val="Hyperlink"/>
              </w:rPr>
              <w:t>6</w:t>
            </w:r>
            <w:r>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tab/>
            </w:r>
            <w:r w:rsidRPr="001F7581">
              <w:rPr>
                <w:rStyle w:val="Hyperlink"/>
              </w:rPr>
              <w:t>Dag voor de wedstrijd</w:t>
            </w:r>
            <w:r>
              <w:rPr>
                <w:webHidden/>
              </w:rPr>
              <w:tab/>
            </w:r>
            <w:r>
              <w:rPr>
                <w:webHidden/>
              </w:rPr>
              <w:fldChar w:fldCharType="begin"/>
            </w:r>
            <w:r>
              <w:rPr>
                <w:webHidden/>
              </w:rPr>
              <w:instrText xml:space="preserve"> PAGEREF _Toc218586909 \h </w:instrText>
            </w:r>
            <w:r>
              <w:rPr>
                <w:webHidden/>
              </w:rPr>
            </w:r>
            <w:r>
              <w:rPr>
                <w:webHidden/>
              </w:rPr>
              <w:fldChar w:fldCharType="separate"/>
            </w:r>
            <w:r w:rsidR="00741A26">
              <w:rPr>
                <w:webHidden/>
              </w:rPr>
              <w:t>7</w:t>
            </w:r>
            <w:r>
              <w:rPr>
                <w:webHidden/>
              </w:rPr>
              <w:fldChar w:fldCharType="end"/>
            </w:r>
          </w:hyperlink>
        </w:p>
        <w:p w14:paraId="7BABAA10" w14:textId="0EA2A873" w:rsidR="00575D9E" w:rsidRDefault="00575D9E">
          <w:pPr>
            <w:pStyle w:val="TOC2"/>
            <w:rPr>
              <w:rFonts w:eastAsiaTheme="minorEastAsia"/>
              <w:kern w:val="2"/>
              <w:sz w:val="24"/>
              <w:szCs w:val="24"/>
              <w:lang w:eastAsia="nl-NL"/>
              <w14:ligatures w14:val="standardContextual"/>
            </w:rPr>
          </w:pPr>
          <w:hyperlink w:anchor="_Toc218586910" w:history="1">
            <w:r w:rsidRPr="001F7581">
              <w:rPr>
                <w:rStyle w:val="Hyperlink"/>
              </w:rPr>
              <w:t>6.1</w:t>
            </w:r>
            <w:r>
              <w:rPr>
                <w:rFonts w:eastAsiaTheme="minorEastAsia"/>
                <w:kern w:val="2"/>
                <w:sz w:val="24"/>
                <w:szCs w:val="24"/>
                <w:lang w:eastAsia="nl-NL"/>
                <w14:ligatures w14:val="standardContextual"/>
              </w:rPr>
              <w:tab/>
            </w:r>
            <w:r w:rsidRPr="001F7581">
              <w:rPr>
                <w:rStyle w:val="Hyperlink"/>
              </w:rPr>
              <w:t>Klaarzetten</w:t>
            </w:r>
            <w:r>
              <w:rPr>
                <w:webHidden/>
              </w:rPr>
              <w:tab/>
            </w:r>
            <w:r>
              <w:rPr>
                <w:webHidden/>
              </w:rPr>
              <w:fldChar w:fldCharType="begin"/>
            </w:r>
            <w:r>
              <w:rPr>
                <w:webHidden/>
              </w:rPr>
              <w:instrText xml:space="preserve"> PAGEREF _Toc218586910 \h </w:instrText>
            </w:r>
            <w:r>
              <w:rPr>
                <w:webHidden/>
              </w:rPr>
            </w:r>
            <w:r>
              <w:rPr>
                <w:webHidden/>
              </w:rPr>
              <w:fldChar w:fldCharType="separate"/>
            </w:r>
            <w:r w:rsidR="00741A26">
              <w:rPr>
                <w:webHidden/>
              </w:rPr>
              <w:t>7</w:t>
            </w:r>
            <w:r>
              <w:rPr>
                <w:webHidden/>
              </w:rPr>
              <w:fldChar w:fldCharType="end"/>
            </w:r>
          </w:hyperlink>
        </w:p>
        <w:p w14:paraId="03A81762" w14:textId="51AFCFFA" w:rsidR="00575D9E" w:rsidRDefault="00575D9E">
          <w:pPr>
            <w:pStyle w:val="TOC2"/>
            <w:rPr>
              <w:rFonts w:eastAsiaTheme="minorEastAsia"/>
              <w:kern w:val="2"/>
              <w:sz w:val="24"/>
              <w:szCs w:val="24"/>
              <w:lang w:eastAsia="nl-NL"/>
              <w14:ligatures w14:val="standardContextual"/>
            </w:rPr>
          </w:pPr>
          <w:hyperlink w:anchor="_Toc218586911" w:history="1">
            <w:r w:rsidRPr="001F7581">
              <w:rPr>
                <w:rStyle w:val="Hyperlink"/>
              </w:rPr>
              <w:t>6.2</w:t>
            </w:r>
            <w:r>
              <w:rPr>
                <w:rFonts w:eastAsiaTheme="minorEastAsia"/>
                <w:kern w:val="2"/>
                <w:sz w:val="24"/>
                <w:szCs w:val="24"/>
                <w:lang w:eastAsia="nl-NL"/>
                <w14:ligatures w14:val="standardContextual"/>
              </w:rPr>
              <w:tab/>
            </w:r>
            <w:r w:rsidRPr="001F7581">
              <w:rPr>
                <w:rStyle w:val="Hyperlink"/>
              </w:rPr>
              <w:t>Posters ophangen</w:t>
            </w:r>
            <w:r>
              <w:rPr>
                <w:webHidden/>
              </w:rPr>
              <w:tab/>
            </w:r>
            <w:r>
              <w:rPr>
                <w:webHidden/>
              </w:rPr>
              <w:fldChar w:fldCharType="begin"/>
            </w:r>
            <w:r>
              <w:rPr>
                <w:webHidden/>
              </w:rPr>
              <w:instrText xml:space="preserve"> PAGEREF _Toc218586911 \h </w:instrText>
            </w:r>
            <w:r>
              <w:rPr>
                <w:webHidden/>
              </w:rPr>
            </w:r>
            <w:r>
              <w:rPr>
                <w:webHidden/>
              </w:rPr>
              <w:fldChar w:fldCharType="separate"/>
            </w:r>
            <w:r w:rsidR="00741A26">
              <w:rPr>
                <w:webHidden/>
              </w:rPr>
              <w:t>7</w:t>
            </w:r>
            <w:r>
              <w:rPr>
                <w:webHidden/>
              </w:rPr>
              <w:fldChar w:fldCharType="end"/>
            </w:r>
          </w:hyperlink>
        </w:p>
        <w:p w14:paraId="6295CFE9" w14:textId="52860EF2" w:rsidR="00575D9E" w:rsidRDefault="00575D9E">
          <w:pPr>
            <w:pStyle w:val="TOC2"/>
            <w:rPr>
              <w:rFonts w:eastAsiaTheme="minorEastAsia"/>
              <w:kern w:val="2"/>
              <w:sz w:val="24"/>
              <w:szCs w:val="24"/>
              <w:lang w:eastAsia="nl-NL"/>
              <w14:ligatures w14:val="standardContextual"/>
            </w:rPr>
          </w:pPr>
          <w:hyperlink w:anchor="_Toc218586912" w:history="1">
            <w:r w:rsidRPr="001F7581">
              <w:rPr>
                <w:rStyle w:val="Hyperlink"/>
              </w:rPr>
              <w:t>6.3</w:t>
            </w:r>
            <w:r>
              <w:rPr>
                <w:rFonts w:eastAsiaTheme="minorEastAsia"/>
                <w:kern w:val="2"/>
                <w:sz w:val="24"/>
                <w:szCs w:val="24"/>
                <w:lang w:eastAsia="nl-NL"/>
                <w14:ligatures w14:val="standardContextual"/>
              </w:rPr>
              <w:tab/>
            </w:r>
            <w:r w:rsidRPr="001F7581">
              <w:rPr>
                <w:rStyle w:val="Hyperlink"/>
              </w:rPr>
              <w:t>Vrijwilligers</w:t>
            </w:r>
            <w:r>
              <w:rPr>
                <w:webHidden/>
              </w:rPr>
              <w:tab/>
            </w:r>
            <w:r>
              <w:rPr>
                <w:webHidden/>
              </w:rPr>
              <w:fldChar w:fldCharType="begin"/>
            </w:r>
            <w:r>
              <w:rPr>
                <w:webHidden/>
              </w:rPr>
              <w:instrText xml:space="preserve"> PAGEREF _Toc218586912 \h </w:instrText>
            </w:r>
            <w:r>
              <w:rPr>
                <w:webHidden/>
              </w:rPr>
            </w:r>
            <w:r>
              <w:rPr>
                <w:webHidden/>
              </w:rPr>
              <w:fldChar w:fldCharType="separate"/>
            </w:r>
            <w:r w:rsidR="00741A26">
              <w:rPr>
                <w:webHidden/>
              </w:rPr>
              <w:t>7</w:t>
            </w:r>
            <w:r>
              <w:rPr>
                <w:webHidden/>
              </w:rPr>
              <w:fldChar w:fldCharType="end"/>
            </w:r>
          </w:hyperlink>
        </w:p>
        <w:p w14:paraId="2855F829" w14:textId="7FC3184B" w:rsidR="00575D9E" w:rsidRDefault="00575D9E">
          <w:pPr>
            <w:pStyle w:val="TOC1"/>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pPr>
          <w:hyperlink w:anchor="_Toc218586913" w:history="1">
            <w:r w:rsidRPr="001F7581">
              <w:rPr>
                <w:rStyle w:val="Hyperlink"/>
              </w:rPr>
              <w:t>7</w:t>
            </w:r>
            <w:r>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tab/>
            </w:r>
            <w:r w:rsidRPr="001F7581">
              <w:rPr>
                <w:rStyle w:val="Hyperlink"/>
              </w:rPr>
              <w:t>Wedstrijd dag</w:t>
            </w:r>
            <w:r>
              <w:rPr>
                <w:webHidden/>
              </w:rPr>
              <w:tab/>
            </w:r>
            <w:r>
              <w:rPr>
                <w:webHidden/>
              </w:rPr>
              <w:fldChar w:fldCharType="begin"/>
            </w:r>
            <w:r>
              <w:rPr>
                <w:webHidden/>
              </w:rPr>
              <w:instrText xml:space="preserve"> PAGEREF _Toc218586913 \h </w:instrText>
            </w:r>
            <w:r>
              <w:rPr>
                <w:webHidden/>
              </w:rPr>
            </w:r>
            <w:r>
              <w:rPr>
                <w:webHidden/>
              </w:rPr>
              <w:fldChar w:fldCharType="separate"/>
            </w:r>
            <w:r w:rsidR="00741A26">
              <w:rPr>
                <w:webHidden/>
              </w:rPr>
              <w:t>8</w:t>
            </w:r>
            <w:r>
              <w:rPr>
                <w:webHidden/>
              </w:rPr>
              <w:fldChar w:fldCharType="end"/>
            </w:r>
          </w:hyperlink>
        </w:p>
        <w:p w14:paraId="051E008F" w14:textId="4D198BF0" w:rsidR="00575D9E" w:rsidRDefault="00575D9E">
          <w:pPr>
            <w:pStyle w:val="TOC2"/>
            <w:rPr>
              <w:rFonts w:eastAsiaTheme="minorEastAsia"/>
              <w:kern w:val="2"/>
              <w:sz w:val="24"/>
              <w:szCs w:val="24"/>
              <w:lang w:eastAsia="nl-NL"/>
              <w14:ligatures w14:val="standardContextual"/>
            </w:rPr>
          </w:pPr>
          <w:hyperlink w:anchor="_Toc218586914" w:history="1">
            <w:r w:rsidRPr="001F7581">
              <w:rPr>
                <w:rStyle w:val="Hyperlink"/>
              </w:rPr>
              <w:t>7.1</w:t>
            </w:r>
            <w:r>
              <w:rPr>
                <w:rFonts w:eastAsiaTheme="minorEastAsia"/>
                <w:kern w:val="2"/>
                <w:sz w:val="24"/>
                <w:szCs w:val="24"/>
                <w:lang w:eastAsia="nl-NL"/>
                <w14:ligatures w14:val="standardContextual"/>
              </w:rPr>
              <w:tab/>
            </w:r>
            <w:r w:rsidRPr="001F7581">
              <w:rPr>
                <w:rStyle w:val="Hyperlink"/>
              </w:rPr>
              <w:t>Ochtend</w:t>
            </w:r>
            <w:r>
              <w:rPr>
                <w:webHidden/>
              </w:rPr>
              <w:tab/>
            </w:r>
            <w:r>
              <w:rPr>
                <w:webHidden/>
              </w:rPr>
              <w:fldChar w:fldCharType="begin"/>
            </w:r>
            <w:r>
              <w:rPr>
                <w:webHidden/>
              </w:rPr>
              <w:instrText xml:space="preserve"> PAGEREF _Toc218586914 \h </w:instrText>
            </w:r>
            <w:r>
              <w:rPr>
                <w:webHidden/>
              </w:rPr>
            </w:r>
            <w:r>
              <w:rPr>
                <w:webHidden/>
              </w:rPr>
              <w:fldChar w:fldCharType="separate"/>
            </w:r>
            <w:r w:rsidR="00741A26">
              <w:rPr>
                <w:webHidden/>
              </w:rPr>
              <w:t>8</w:t>
            </w:r>
            <w:r>
              <w:rPr>
                <w:webHidden/>
              </w:rPr>
              <w:fldChar w:fldCharType="end"/>
            </w:r>
          </w:hyperlink>
        </w:p>
        <w:p w14:paraId="6B08223F" w14:textId="549F6CA9" w:rsidR="00575D9E" w:rsidRDefault="00575D9E">
          <w:pPr>
            <w:pStyle w:val="TOC2"/>
            <w:rPr>
              <w:rFonts w:eastAsiaTheme="minorEastAsia"/>
              <w:kern w:val="2"/>
              <w:sz w:val="24"/>
              <w:szCs w:val="24"/>
              <w:lang w:eastAsia="nl-NL"/>
              <w14:ligatures w14:val="standardContextual"/>
            </w:rPr>
          </w:pPr>
          <w:hyperlink w:anchor="_Toc218586915" w:history="1">
            <w:r w:rsidRPr="001F7581">
              <w:rPr>
                <w:rStyle w:val="Hyperlink"/>
              </w:rPr>
              <w:t>7.2</w:t>
            </w:r>
            <w:r>
              <w:rPr>
                <w:rFonts w:eastAsiaTheme="minorEastAsia"/>
                <w:kern w:val="2"/>
                <w:sz w:val="24"/>
                <w:szCs w:val="24"/>
                <w:lang w:eastAsia="nl-NL"/>
                <w14:ligatures w14:val="standardContextual"/>
              </w:rPr>
              <w:tab/>
            </w:r>
            <w:r w:rsidRPr="001F7581">
              <w:rPr>
                <w:rStyle w:val="Hyperlink"/>
              </w:rPr>
              <w:t>Start</w:t>
            </w:r>
            <w:r>
              <w:rPr>
                <w:webHidden/>
              </w:rPr>
              <w:tab/>
            </w:r>
            <w:r>
              <w:rPr>
                <w:webHidden/>
              </w:rPr>
              <w:fldChar w:fldCharType="begin"/>
            </w:r>
            <w:r>
              <w:rPr>
                <w:webHidden/>
              </w:rPr>
              <w:instrText xml:space="preserve"> PAGEREF _Toc218586915 \h </w:instrText>
            </w:r>
            <w:r>
              <w:rPr>
                <w:webHidden/>
              </w:rPr>
            </w:r>
            <w:r>
              <w:rPr>
                <w:webHidden/>
              </w:rPr>
              <w:fldChar w:fldCharType="separate"/>
            </w:r>
            <w:r w:rsidR="00741A26">
              <w:rPr>
                <w:webHidden/>
              </w:rPr>
              <w:t>8</w:t>
            </w:r>
            <w:r>
              <w:rPr>
                <w:webHidden/>
              </w:rPr>
              <w:fldChar w:fldCharType="end"/>
            </w:r>
          </w:hyperlink>
        </w:p>
        <w:p w14:paraId="3216C2D9" w14:textId="5E8F062B" w:rsidR="00575D9E" w:rsidRDefault="00575D9E">
          <w:pPr>
            <w:pStyle w:val="TOC2"/>
            <w:rPr>
              <w:rFonts w:eastAsiaTheme="minorEastAsia"/>
              <w:kern w:val="2"/>
              <w:sz w:val="24"/>
              <w:szCs w:val="24"/>
              <w:lang w:eastAsia="nl-NL"/>
              <w14:ligatures w14:val="standardContextual"/>
            </w:rPr>
          </w:pPr>
          <w:hyperlink w:anchor="_Toc218586916" w:history="1">
            <w:r w:rsidRPr="001F7581">
              <w:rPr>
                <w:rStyle w:val="Hyperlink"/>
              </w:rPr>
              <w:t>7.3</w:t>
            </w:r>
            <w:r>
              <w:rPr>
                <w:rFonts w:eastAsiaTheme="minorEastAsia"/>
                <w:kern w:val="2"/>
                <w:sz w:val="24"/>
                <w:szCs w:val="24"/>
                <w:lang w:eastAsia="nl-NL"/>
                <w14:ligatures w14:val="standardContextual"/>
              </w:rPr>
              <w:tab/>
            </w:r>
            <w:r w:rsidRPr="001F7581">
              <w:rPr>
                <w:rStyle w:val="Hyperlink"/>
              </w:rPr>
              <w:t>Tijdens de ronde</w:t>
            </w:r>
            <w:r>
              <w:rPr>
                <w:webHidden/>
              </w:rPr>
              <w:tab/>
            </w:r>
            <w:r>
              <w:rPr>
                <w:webHidden/>
              </w:rPr>
              <w:fldChar w:fldCharType="begin"/>
            </w:r>
            <w:r>
              <w:rPr>
                <w:webHidden/>
              </w:rPr>
              <w:instrText xml:space="preserve"> PAGEREF _Toc218586916 \h </w:instrText>
            </w:r>
            <w:r>
              <w:rPr>
                <w:webHidden/>
              </w:rPr>
            </w:r>
            <w:r>
              <w:rPr>
                <w:webHidden/>
              </w:rPr>
              <w:fldChar w:fldCharType="separate"/>
            </w:r>
            <w:r w:rsidR="00741A26">
              <w:rPr>
                <w:webHidden/>
              </w:rPr>
              <w:t>8</w:t>
            </w:r>
            <w:r>
              <w:rPr>
                <w:webHidden/>
              </w:rPr>
              <w:fldChar w:fldCharType="end"/>
            </w:r>
          </w:hyperlink>
        </w:p>
        <w:p w14:paraId="2E3DD154" w14:textId="210A695E" w:rsidR="00575D9E" w:rsidRDefault="00575D9E">
          <w:pPr>
            <w:pStyle w:val="TOC2"/>
            <w:rPr>
              <w:rFonts w:eastAsiaTheme="minorEastAsia"/>
              <w:kern w:val="2"/>
              <w:sz w:val="24"/>
              <w:szCs w:val="24"/>
              <w:lang w:eastAsia="nl-NL"/>
              <w14:ligatures w14:val="standardContextual"/>
            </w:rPr>
          </w:pPr>
          <w:hyperlink w:anchor="_Toc218586917" w:history="1">
            <w:r w:rsidRPr="001F7581">
              <w:rPr>
                <w:rStyle w:val="Hyperlink"/>
              </w:rPr>
              <w:t>7.4</w:t>
            </w:r>
            <w:r>
              <w:rPr>
                <w:rFonts w:eastAsiaTheme="minorEastAsia"/>
                <w:kern w:val="2"/>
                <w:sz w:val="24"/>
                <w:szCs w:val="24"/>
                <w:lang w:eastAsia="nl-NL"/>
                <w14:ligatures w14:val="standardContextual"/>
              </w:rPr>
              <w:tab/>
            </w:r>
            <w:r w:rsidRPr="001F7581">
              <w:rPr>
                <w:rStyle w:val="Hyperlink"/>
              </w:rPr>
              <w:t>Binnenkomst</w:t>
            </w:r>
            <w:r>
              <w:rPr>
                <w:webHidden/>
              </w:rPr>
              <w:tab/>
            </w:r>
            <w:r>
              <w:rPr>
                <w:webHidden/>
              </w:rPr>
              <w:fldChar w:fldCharType="begin"/>
            </w:r>
            <w:r>
              <w:rPr>
                <w:webHidden/>
              </w:rPr>
              <w:instrText xml:space="preserve"> PAGEREF _Toc218586917 \h </w:instrText>
            </w:r>
            <w:r>
              <w:rPr>
                <w:webHidden/>
              </w:rPr>
            </w:r>
            <w:r>
              <w:rPr>
                <w:webHidden/>
              </w:rPr>
              <w:fldChar w:fldCharType="separate"/>
            </w:r>
            <w:r w:rsidR="00741A26">
              <w:rPr>
                <w:webHidden/>
              </w:rPr>
              <w:t>8</w:t>
            </w:r>
            <w:r>
              <w:rPr>
                <w:webHidden/>
              </w:rPr>
              <w:fldChar w:fldCharType="end"/>
            </w:r>
          </w:hyperlink>
        </w:p>
        <w:p w14:paraId="14945CD5" w14:textId="6877FE7D" w:rsidR="00575D9E" w:rsidRDefault="00575D9E">
          <w:pPr>
            <w:pStyle w:val="TOC2"/>
            <w:rPr>
              <w:rFonts w:eastAsiaTheme="minorEastAsia"/>
              <w:kern w:val="2"/>
              <w:sz w:val="24"/>
              <w:szCs w:val="24"/>
              <w:lang w:eastAsia="nl-NL"/>
              <w14:ligatures w14:val="standardContextual"/>
            </w:rPr>
          </w:pPr>
          <w:hyperlink w:anchor="_Toc218586918" w:history="1">
            <w:r w:rsidRPr="001F7581">
              <w:rPr>
                <w:rStyle w:val="Hyperlink"/>
              </w:rPr>
              <w:t>7.5</w:t>
            </w:r>
            <w:r>
              <w:rPr>
                <w:rFonts w:eastAsiaTheme="minorEastAsia"/>
                <w:kern w:val="2"/>
                <w:sz w:val="24"/>
                <w:szCs w:val="24"/>
                <w:lang w:eastAsia="nl-NL"/>
                <w14:ligatures w14:val="standardContextual"/>
              </w:rPr>
              <w:tab/>
            </w:r>
            <w:r w:rsidRPr="001F7581">
              <w:rPr>
                <w:rStyle w:val="Hyperlink"/>
              </w:rPr>
              <w:t>Afsluiting</w:t>
            </w:r>
            <w:r>
              <w:rPr>
                <w:webHidden/>
              </w:rPr>
              <w:tab/>
            </w:r>
            <w:r>
              <w:rPr>
                <w:webHidden/>
              </w:rPr>
              <w:fldChar w:fldCharType="begin"/>
            </w:r>
            <w:r>
              <w:rPr>
                <w:webHidden/>
              </w:rPr>
              <w:instrText xml:space="preserve"> PAGEREF _Toc218586918 \h </w:instrText>
            </w:r>
            <w:r>
              <w:rPr>
                <w:webHidden/>
              </w:rPr>
            </w:r>
            <w:r>
              <w:rPr>
                <w:webHidden/>
              </w:rPr>
              <w:fldChar w:fldCharType="separate"/>
            </w:r>
            <w:r w:rsidR="00741A26">
              <w:rPr>
                <w:webHidden/>
              </w:rPr>
              <w:t>8</w:t>
            </w:r>
            <w:r>
              <w:rPr>
                <w:webHidden/>
              </w:rPr>
              <w:fldChar w:fldCharType="end"/>
            </w:r>
          </w:hyperlink>
        </w:p>
        <w:p w14:paraId="1ABA1EA3" w14:textId="48386C15" w:rsidR="00575D9E" w:rsidRDefault="00575D9E">
          <w:pPr>
            <w:pStyle w:val="TOC1"/>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pPr>
          <w:hyperlink w:anchor="_Toc218586919" w:history="1">
            <w:r w:rsidRPr="001F7581">
              <w:rPr>
                <w:rStyle w:val="Hyperlink"/>
              </w:rPr>
              <w:t>8</w:t>
            </w:r>
            <w:r>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tab/>
            </w:r>
            <w:r w:rsidRPr="001F7581">
              <w:rPr>
                <w:rStyle w:val="Hyperlink"/>
              </w:rPr>
              <w:t>Na de wedstrijd</w:t>
            </w:r>
            <w:r>
              <w:rPr>
                <w:webHidden/>
              </w:rPr>
              <w:tab/>
            </w:r>
            <w:r>
              <w:rPr>
                <w:webHidden/>
              </w:rPr>
              <w:fldChar w:fldCharType="begin"/>
            </w:r>
            <w:r>
              <w:rPr>
                <w:webHidden/>
              </w:rPr>
              <w:instrText xml:space="preserve"> PAGEREF _Toc218586919 \h </w:instrText>
            </w:r>
            <w:r>
              <w:rPr>
                <w:webHidden/>
              </w:rPr>
            </w:r>
            <w:r>
              <w:rPr>
                <w:webHidden/>
              </w:rPr>
              <w:fldChar w:fldCharType="separate"/>
            </w:r>
            <w:r w:rsidR="00741A26">
              <w:rPr>
                <w:webHidden/>
              </w:rPr>
              <w:t>9</w:t>
            </w:r>
            <w:r>
              <w:rPr>
                <w:webHidden/>
              </w:rPr>
              <w:fldChar w:fldCharType="end"/>
            </w:r>
          </w:hyperlink>
        </w:p>
        <w:p w14:paraId="71362316" w14:textId="3D5BB897" w:rsidR="00575D9E" w:rsidRDefault="00575D9E">
          <w:pPr>
            <w:pStyle w:val="TOC2"/>
            <w:rPr>
              <w:rFonts w:eastAsiaTheme="minorEastAsia"/>
              <w:kern w:val="2"/>
              <w:sz w:val="24"/>
              <w:szCs w:val="24"/>
              <w:lang w:eastAsia="nl-NL"/>
              <w14:ligatures w14:val="standardContextual"/>
            </w:rPr>
          </w:pPr>
          <w:hyperlink w:anchor="_Toc218586920" w:history="1">
            <w:r w:rsidRPr="001F7581">
              <w:rPr>
                <w:rStyle w:val="Hyperlink"/>
              </w:rPr>
              <w:t>8.1</w:t>
            </w:r>
            <w:r>
              <w:rPr>
                <w:rFonts w:eastAsiaTheme="minorEastAsia"/>
                <w:kern w:val="2"/>
                <w:sz w:val="24"/>
                <w:szCs w:val="24"/>
                <w:lang w:eastAsia="nl-NL"/>
                <w14:ligatures w14:val="standardContextual"/>
              </w:rPr>
              <w:tab/>
            </w:r>
            <w:r w:rsidRPr="001F7581">
              <w:rPr>
                <w:rStyle w:val="Hyperlink"/>
              </w:rPr>
              <w:t>Afronden</w:t>
            </w:r>
            <w:r>
              <w:rPr>
                <w:webHidden/>
              </w:rPr>
              <w:tab/>
            </w:r>
            <w:r>
              <w:rPr>
                <w:webHidden/>
              </w:rPr>
              <w:fldChar w:fldCharType="begin"/>
            </w:r>
            <w:r>
              <w:rPr>
                <w:webHidden/>
              </w:rPr>
              <w:instrText xml:space="preserve"> PAGEREF _Toc218586920 \h </w:instrText>
            </w:r>
            <w:r>
              <w:rPr>
                <w:webHidden/>
              </w:rPr>
            </w:r>
            <w:r>
              <w:rPr>
                <w:webHidden/>
              </w:rPr>
              <w:fldChar w:fldCharType="separate"/>
            </w:r>
            <w:r w:rsidR="00741A26">
              <w:rPr>
                <w:webHidden/>
              </w:rPr>
              <w:t>9</w:t>
            </w:r>
            <w:r>
              <w:rPr>
                <w:webHidden/>
              </w:rPr>
              <w:fldChar w:fldCharType="end"/>
            </w:r>
          </w:hyperlink>
        </w:p>
        <w:p w14:paraId="44ECF4F5" w14:textId="64368889" w:rsidR="00575D9E" w:rsidRDefault="00575D9E">
          <w:pPr>
            <w:pStyle w:val="TOC1"/>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pPr>
          <w:hyperlink w:anchor="_Toc218586921" w:history="1">
            <w:r w:rsidRPr="001F7581">
              <w:rPr>
                <w:rStyle w:val="Hyperlink"/>
              </w:rPr>
              <w:t>9</w:t>
            </w:r>
            <w:r>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tab/>
            </w:r>
            <w:r w:rsidRPr="001F7581">
              <w:rPr>
                <w:rStyle w:val="Hyperlink"/>
              </w:rPr>
              <w:t>Belangrijk om te onthouden</w:t>
            </w:r>
            <w:r>
              <w:rPr>
                <w:webHidden/>
              </w:rPr>
              <w:tab/>
            </w:r>
            <w:r>
              <w:rPr>
                <w:webHidden/>
              </w:rPr>
              <w:fldChar w:fldCharType="begin"/>
            </w:r>
            <w:r>
              <w:rPr>
                <w:webHidden/>
              </w:rPr>
              <w:instrText xml:space="preserve"> PAGEREF _Toc218586921 \h </w:instrText>
            </w:r>
            <w:r>
              <w:rPr>
                <w:webHidden/>
              </w:rPr>
            </w:r>
            <w:r>
              <w:rPr>
                <w:webHidden/>
              </w:rPr>
              <w:fldChar w:fldCharType="separate"/>
            </w:r>
            <w:r w:rsidR="00741A26">
              <w:rPr>
                <w:webHidden/>
              </w:rPr>
              <w:t>9</w:t>
            </w:r>
            <w:r>
              <w:rPr>
                <w:webHidden/>
              </w:rPr>
              <w:fldChar w:fldCharType="end"/>
            </w:r>
          </w:hyperlink>
        </w:p>
        <w:p w14:paraId="517E3F7B" w14:textId="581EFD97" w:rsidR="00575D9E" w:rsidRDefault="00575D9E">
          <w:pPr>
            <w:pStyle w:val="TOC1"/>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pPr>
          <w:hyperlink w:anchor="_Toc218586922" w:history="1">
            <w:r w:rsidRPr="001F7581">
              <w:rPr>
                <w:rStyle w:val="Hyperlink"/>
              </w:rPr>
              <w:t>10</w:t>
            </w:r>
            <w:r>
              <w:rPr>
                <w:rFonts w:eastAsiaTheme="minorEastAsia"/>
                <w:b w:val="0"/>
                <w:color w:val="auto"/>
                <w:kern w:val="2"/>
                <w:sz w:val="24"/>
                <w:szCs w:val="24"/>
                <w:lang w:eastAsia="nl-NL"/>
                <w14:scene3d>
                  <w14:camera w14:prst="orthographicFront"/>
                  <w14:lightRig w14:rig="threePt" w14:dir="t">
                    <w14:rot w14:lat="0" w14:lon="0" w14:rev="0"/>
                  </w14:lightRig>
                </w14:scene3d>
                <w14:ligatures w14:val="standardContextual"/>
              </w:rPr>
              <w:tab/>
            </w:r>
            <w:r w:rsidRPr="001F7581">
              <w:rPr>
                <w:rStyle w:val="Hyperlink"/>
              </w:rPr>
              <w:t>Checklist (bijlage)</w:t>
            </w:r>
            <w:r>
              <w:rPr>
                <w:webHidden/>
              </w:rPr>
              <w:tab/>
            </w:r>
            <w:r>
              <w:rPr>
                <w:webHidden/>
              </w:rPr>
              <w:fldChar w:fldCharType="begin"/>
            </w:r>
            <w:r>
              <w:rPr>
                <w:webHidden/>
              </w:rPr>
              <w:instrText xml:space="preserve"> PAGEREF _Toc218586922 \h </w:instrText>
            </w:r>
            <w:r>
              <w:rPr>
                <w:webHidden/>
              </w:rPr>
            </w:r>
            <w:r>
              <w:rPr>
                <w:webHidden/>
              </w:rPr>
              <w:fldChar w:fldCharType="separate"/>
            </w:r>
            <w:r w:rsidR="00741A26">
              <w:rPr>
                <w:webHidden/>
              </w:rPr>
              <w:t>10</w:t>
            </w:r>
            <w:r>
              <w:rPr>
                <w:webHidden/>
              </w:rPr>
              <w:fldChar w:fldCharType="end"/>
            </w:r>
          </w:hyperlink>
        </w:p>
        <w:p w14:paraId="00DD8F17" w14:textId="735641C6" w:rsidR="00C42B18" w:rsidRDefault="00C42B18">
          <w:r w:rsidRPr="007E4F9D">
            <w:rPr>
              <w:b/>
              <w:bCs/>
              <w:color w:val="00B050"/>
            </w:rPr>
            <w:fldChar w:fldCharType="end"/>
          </w:r>
        </w:p>
      </w:sdtContent>
    </w:sdt>
    <w:p w14:paraId="4EC714EF" w14:textId="77777777" w:rsidR="00BF19BE" w:rsidRDefault="00BF19BE">
      <w:r>
        <w:br w:type="page"/>
      </w:r>
    </w:p>
    <w:p w14:paraId="467AFBC7" w14:textId="77777777" w:rsidR="00560D35" w:rsidRDefault="00B91190" w:rsidP="001F46D7">
      <w:pPr>
        <w:pStyle w:val="Heading1"/>
        <w:numPr>
          <w:ilvl w:val="0"/>
          <w:numId w:val="3"/>
        </w:numPr>
      </w:pPr>
      <w:bookmarkStart w:id="1" w:name="_Ref62820154"/>
      <w:bookmarkStart w:id="2" w:name="_Ref62820231"/>
      <w:bookmarkStart w:id="3" w:name="_Toc218586893"/>
      <w:r w:rsidRPr="0025337D">
        <w:rPr>
          <w:color w:val="00B050"/>
        </w:rPr>
        <w:lastRenderedPageBreak/>
        <w:t>Inleiding</w:t>
      </w:r>
      <w:bookmarkEnd w:id="1"/>
      <w:bookmarkEnd w:id="2"/>
      <w:bookmarkEnd w:id="3"/>
    </w:p>
    <w:p w14:paraId="69383E9C" w14:textId="75152403" w:rsidR="00E32DF5" w:rsidRPr="00B57612" w:rsidRDefault="00E32DF5" w:rsidP="00E32DF5">
      <w:pPr>
        <w:pStyle w:val="Heading2"/>
        <w:rPr>
          <w:rFonts w:asciiTheme="minorHAnsi" w:hAnsiTheme="minorHAnsi"/>
          <w:spacing w:val="6"/>
          <w:sz w:val="20"/>
          <w:szCs w:val="20"/>
        </w:rPr>
      </w:pPr>
      <w:bookmarkStart w:id="4" w:name="_Toc463014647"/>
      <w:bookmarkStart w:id="5" w:name="_Toc218586894"/>
      <w:r w:rsidRPr="00B57612">
        <w:rPr>
          <w:rFonts w:asciiTheme="minorHAnsi" w:hAnsiTheme="minorHAnsi"/>
          <w:color w:val="000000"/>
          <w:sz w:val="20"/>
          <w:szCs w:val="20"/>
        </w:rPr>
        <w:t>Inleiding</w:t>
      </w:r>
      <w:bookmarkEnd w:id="5"/>
    </w:p>
    <w:p w14:paraId="5A5666D2" w14:textId="1A56609A" w:rsidR="007A734F" w:rsidRPr="007A734F" w:rsidRDefault="007A734F" w:rsidP="008534A8">
      <w:pPr>
        <w:pStyle w:val="NormalWeb"/>
        <w:spacing w:before="280" w:beforeAutospacing="0" w:after="280" w:afterAutospacing="0"/>
        <w:rPr>
          <w:rFonts w:asciiTheme="minorHAnsi" w:hAnsiTheme="minorHAnsi"/>
          <w:color w:val="000000"/>
          <w:sz w:val="20"/>
          <w:szCs w:val="20"/>
        </w:rPr>
      </w:pPr>
      <w:r w:rsidRPr="007A734F">
        <w:rPr>
          <w:rFonts w:asciiTheme="minorHAnsi" w:hAnsiTheme="minorHAnsi"/>
          <w:sz w:val="20"/>
          <w:szCs w:val="20"/>
        </w:rPr>
        <w:t>Een NJGT-wedstrijd organiseren betekent bijdragen aan de ontwikkeling en het plezier van jeugdige golfers. Dit draaiboek biedt een duidelijk kader voor clubs om een professionele, veilige en gastvrije wedstrijddag neer te zetten, waarbij sportiviteit, plezier en structuur hand in hand gaan. Het document is een leidraad en mag aangepast worden aan de eigen clubcultuur en baan.</w:t>
      </w:r>
    </w:p>
    <w:p w14:paraId="7D06CC1D" w14:textId="5821471A" w:rsidR="00DE5E62" w:rsidRPr="0025337D" w:rsidRDefault="00500BC2" w:rsidP="0025337D">
      <w:pPr>
        <w:pStyle w:val="Heading1"/>
        <w:numPr>
          <w:ilvl w:val="0"/>
          <w:numId w:val="3"/>
        </w:numPr>
        <w:rPr>
          <w:color w:val="00B050"/>
        </w:rPr>
      </w:pPr>
      <w:bookmarkStart w:id="6" w:name="_Toc218586895"/>
      <w:bookmarkEnd w:id="4"/>
      <w:r>
        <w:rPr>
          <w:color w:val="00B050"/>
        </w:rPr>
        <w:t>Twee</w:t>
      </w:r>
      <w:r w:rsidR="00E32DF5" w:rsidRPr="0025337D">
        <w:rPr>
          <w:color w:val="00B050"/>
        </w:rPr>
        <w:t xml:space="preserve"> á </w:t>
      </w:r>
      <w:r w:rsidR="00D53140">
        <w:rPr>
          <w:color w:val="00B050"/>
        </w:rPr>
        <w:t>drie</w:t>
      </w:r>
      <w:r w:rsidR="00867C7D" w:rsidRPr="0025337D">
        <w:rPr>
          <w:color w:val="00B050"/>
        </w:rPr>
        <w:t xml:space="preserve"> maanden voor de wedstrijd</w:t>
      </w:r>
      <w:bookmarkEnd w:id="6"/>
    </w:p>
    <w:p w14:paraId="08D179D6" w14:textId="78C1723F" w:rsidR="00DE5E62" w:rsidRPr="00B57612" w:rsidRDefault="00B952DB" w:rsidP="00DE5E62">
      <w:pPr>
        <w:rPr>
          <w:sz w:val="20"/>
          <w:szCs w:val="20"/>
        </w:rPr>
      </w:pPr>
      <w:r w:rsidRPr="00B952DB">
        <w:rPr>
          <w:sz w:val="20"/>
          <w:szCs w:val="20"/>
        </w:rPr>
        <w:t xml:space="preserve">In deze periode wordt de basis gelegd voor een goed </w:t>
      </w:r>
      <w:r w:rsidR="00AC5B69" w:rsidRPr="00B952DB">
        <w:rPr>
          <w:sz w:val="20"/>
          <w:szCs w:val="20"/>
        </w:rPr>
        <w:t>georganiseerde</w:t>
      </w:r>
      <w:r w:rsidRPr="00B952DB">
        <w:rPr>
          <w:sz w:val="20"/>
          <w:szCs w:val="20"/>
        </w:rPr>
        <w:t xml:space="preserve"> wedstrijd. Door tijdig afspraken te maken met de NJGT, verantwoordelijkheden binnen de club te verdelen en na te denken over vrijwilligers, ontstaat er een stevige organisatorische structuur. Een goede start in deze fase voorkomt last-minute stress en zorgt voor overzicht in het verdere proces.</w:t>
      </w:r>
    </w:p>
    <w:p w14:paraId="673BBF9C" w14:textId="45362BA9" w:rsidR="00DE5E62" w:rsidRPr="00B57612" w:rsidRDefault="00867C7D" w:rsidP="00DE5E62">
      <w:pPr>
        <w:pStyle w:val="Heading2"/>
        <w:rPr>
          <w:rFonts w:asciiTheme="minorHAnsi" w:hAnsiTheme="minorHAnsi"/>
          <w:sz w:val="20"/>
          <w:szCs w:val="20"/>
        </w:rPr>
      </w:pPr>
      <w:bookmarkStart w:id="7" w:name="_Toc218586896"/>
      <w:r w:rsidRPr="00B57612">
        <w:rPr>
          <w:rFonts w:asciiTheme="minorHAnsi" w:hAnsiTheme="minorHAnsi"/>
          <w:sz w:val="20"/>
          <w:szCs w:val="20"/>
        </w:rPr>
        <w:t>Wat moet er geregeld worden</w:t>
      </w:r>
      <w:bookmarkEnd w:id="7"/>
    </w:p>
    <w:p w14:paraId="1BDC1816" w14:textId="77777777" w:rsidR="00867C7D" w:rsidRPr="00B57612" w:rsidRDefault="00867C7D" w:rsidP="001F46D7">
      <w:pPr>
        <w:pStyle w:val="NormalWeb"/>
        <w:numPr>
          <w:ilvl w:val="0"/>
          <w:numId w:val="9"/>
        </w:numPr>
        <w:spacing w:before="280" w:beforeAutospacing="0" w:after="0" w:afterAutospacing="0"/>
        <w:textAlignment w:val="baseline"/>
        <w:rPr>
          <w:rFonts w:asciiTheme="minorHAnsi" w:hAnsiTheme="minorHAnsi"/>
          <w:color w:val="000000"/>
          <w:sz w:val="20"/>
          <w:szCs w:val="20"/>
        </w:rPr>
      </w:pPr>
      <w:r w:rsidRPr="00B57612">
        <w:rPr>
          <w:rFonts w:asciiTheme="minorHAnsi" w:hAnsiTheme="minorHAnsi"/>
          <w:color w:val="000000"/>
          <w:sz w:val="20"/>
          <w:szCs w:val="20"/>
        </w:rPr>
        <w:t>Datum bevestigd met NJGT</w:t>
      </w:r>
    </w:p>
    <w:p w14:paraId="6594B345" w14:textId="77777777" w:rsidR="00867C7D" w:rsidRPr="00B57612" w:rsidRDefault="00867C7D" w:rsidP="001F46D7">
      <w:pPr>
        <w:pStyle w:val="NormalWeb"/>
        <w:numPr>
          <w:ilvl w:val="0"/>
          <w:numId w:val="9"/>
        </w:numPr>
        <w:spacing w:before="0" w:beforeAutospacing="0" w:after="0" w:afterAutospacing="0"/>
        <w:textAlignment w:val="baseline"/>
        <w:rPr>
          <w:rFonts w:asciiTheme="minorHAnsi" w:hAnsiTheme="minorHAnsi"/>
          <w:color w:val="000000"/>
          <w:sz w:val="20"/>
          <w:szCs w:val="20"/>
        </w:rPr>
      </w:pPr>
      <w:r w:rsidRPr="00B57612">
        <w:rPr>
          <w:rFonts w:asciiTheme="minorHAnsi" w:hAnsiTheme="minorHAnsi"/>
          <w:color w:val="000000"/>
          <w:sz w:val="20"/>
          <w:szCs w:val="20"/>
        </w:rPr>
        <w:t>Baan reserveren</w:t>
      </w:r>
    </w:p>
    <w:p w14:paraId="7A32BEB3" w14:textId="3E309C5D" w:rsidR="00DE5E62" w:rsidRPr="00B57612" w:rsidRDefault="00867C7D" w:rsidP="001F46D7">
      <w:pPr>
        <w:pStyle w:val="NormalWeb"/>
        <w:numPr>
          <w:ilvl w:val="0"/>
          <w:numId w:val="9"/>
        </w:numPr>
        <w:spacing w:before="0" w:beforeAutospacing="0" w:after="280" w:afterAutospacing="0"/>
        <w:textAlignment w:val="baseline"/>
        <w:rPr>
          <w:rFonts w:asciiTheme="minorHAnsi" w:hAnsiTheme="minorHAnsi"/>
          <w:color w:val="000000"/>
          <w:sz w:val="20"/>
          <w:szCs w:val="20"/>
        </w:rPr>
      </w:pPr>
      <w:r w:rsidRPr="00B57612">
        <w:rPr>
          <w:rFonts w:asciiTheme="minorHAnsi" w:hAnsiTheme="minorHAnsi"/>
          <w:color w:val="000000"/>
          <w:sz w:val="20"/>
          <w:szCs w:val="20"/>
        </w:rPr>
        <w:t>Contactpersoon vanuit de club aanwijzen (jeugd- of wedstrijdcommissie)</w:t>
      </w:r>
    </w:p>
    <w:p w14:paraId="58EE7577" w14:textId="15D1FE8D" w:rsidR="00EC12A9" w:rsidRDefault="00575D9E" w:rsidP="00EC12A9">
      <w:pPr>
        <w:pStyle w:val="Heading2"/>
        <w:rPr>
          <w:rFonts w:asciiTheme="minorHAnsi" w:hAnsiTheme="minorHAnsi"/>
          <w:sz w:val="20"/>
          <w:szCs w:val="20"/>
        </w:rPr>
      </w:pPr>
      <w:bookmarkStart w:id="8" w:name="_Toc218586897"/>
      <w:r w:rsidRPr="00575D9E">
        <w:rPr>
          <w:rFonts w:asciiTheme="minorHAnsi" w:hAnsiTheme="minorHAnsi"/>
          <w:sz w:val="20"/>
          <w:szCs w:val="20"/>
        </w:rPr>
        <w:t>Vrijwilligers</w:t>
      </w:r>
      <w:r w:rsidRPr="00575D9E">
        <w:rPr>
          <w:rFonts w:asciiTheme="minorHAnsi" w:hAnsiTheme="minorHAnsi"/>
          <w:sz w:val="20"/>
          <w:szCs w:val="20"/>
        </w:rPr>
        <w:t xml:space="preserve"> </w:t>
      </w:r>
      <w:r w:rsidR="00867C7D" w:rsidRPr="00B57612">
        <w:rPr>
          <w:rFonts w:asciiTheme="minorHAnsi" w:hAnsiTheme="minorHAnsi"/>
          <w:sz w:val="20"/>
          <w:szCs w:val="20"/>
        </w:rPr>
        <w:t>regelen</w:t>
      </w:r>
      <w:bookmarkEnd w:id="8"/>
    </w:p>
    <w:p w14:paraId="3F37E520" w14:textId="77777777" w:rsidR="00867C7D" w:rsidRPr="00B57612" w:rsidRDefault="00867C7D" w:rsidP="001F46D7">
      <w:pPr>
        <w:pStyle w:val="NormalWeb"/>
        <w:numPr>
          <w:ilvl w:val="0"/>
          <w:numId w:val="10"/>
        </w:numPr>
        <w:spacing w:before="280" w:beforeAutospacing="0" w:after="0" w:afterAutospacing="0"/>
        <w:textAlignment w:val="baseline"/>
        <w:rPr>
          <w:rFonts w:asciiTheme="minorHAnsi" w:hAnsiTheme="minorHAnsi"/>
          <w:color w:val="000000"/>
          <w:sz w:val="20"/>
          <w:szCs w:val="20"/>
        </w:rPr>
      </w:pPr>
      <w:r w:rsidRPr="00B57612">
        <w:rPr>
          <w:rFonts w:asciiTheme="minorHAnsi" w:hAnsiTheme="minorHAnsi"/>
          <w:color w:val="000000"/>
          <w:sz w:val="20"/>
          <w:szCs w:val="20"/>
        </w:rPr>
        <w:t>Starters</w:t>
      </w:r>
    </w:p>
    <w:p w14:paraId="5E5DCC92" w14:textId="2FE5FBC3" w:rsidR="00867C7D" w:rsidRPr="00B57612" w:rsidRDefault="00867C7D" w:rsidP="001F46D7">
      <w:pPr>
        <w:pStyle w:val="NormalWeb"/>
        <w:numPr>
          <w:ilvl w:val="0"/>
          <w:numId w:val="10"/>
        </w:numPr>
        <w:spacing w:before="0" w:beforeAutospacing="0" w:after="0" w:afterAutospacing="0"/>
        <w:textAlignment w:val="baseline"/>
        <w:rPr>
          <w:rFonts w:asciiTheme="minorHAnsi" w:hAnsiTheme="minorHAnsi"/>
          <w:color w:val="000000"/>
          <w:sz w:val="20"/>
          <w:szCs w:val="20"/>
        </w:rPr>
      </w:pPr>
      <w:r w:rsidRPr="00B57612">
        <w:rPr>
          <w:rFonts w:asciiTheme="minorHAnsi" w:hAnsiTheme="minorHAnsi"/>
          <w:color w:val="000000"/>
          <w:sz w:val="20"/>
          <w:szCs w:val="20"/>
        </w:rPr>
        <w:t>Markers (</w:t>
      </w:r>
      <w:r w:rsidR="008534A8" w:rsidRPr="00B57612">
        <w:rPr>
          <w:rFonts w:asciiTheme="minorHAnsi" w:hAnsiTheme="minorHAnsi"/>
          <w:color w:val="000000"/>
          <w:sz w:val="20"/>
          <w:szCs w:val="20"/>
        </w:rPr>
        <w:t>alleen</w:t>
      </w:r>
      <w:r w:rsidRPr="00B57612">
        <w:rPr>
          <w:rFonts w:asciiTheme="minorHAnsi" w:hAnsiTheme="minorHAnsi"/>
          <w:color w:val="000000"/>
          <w:sz w:val="20"/>
          <w:szCs w:val="20"/>
        </w:rPr>
        <w:t xml:space="preserve"> bij</w:t>
      </w:r>
      <w:r w:rsidR="008534A8" w:rsidRPr="00B57612">
        <w:rPr>
          <w:rFonts w:asciiTheme="minorHAnsi" w:hAnsiTheme="minorHAnsi"/>
          <w:color w:val="000000"/>
          <w:sz w:val="20"/>
          <w:szCs w:val="20"/>
        </w:rPr>
        <w:t xml:space="preserve"> categorie 3 en 4</w:t>
      </w:r>
      <w:r w:rsidRPr="00B57612">
        <w:rPr>
          <w:rFonts w:asciiTheme="minorHAnsi" w:hAnsiTheme="minorHAnsi"/>
          <w:color w:val="000000"/>
          <w:sz w:val="20"/>
          <w:szCs w:val="20"/>
        </w:rPr>
        <w:t>)</w:t>
      </w:r>
    </w:p>
    <w:p w14:paraId="4F7DF5F9" w14:textId="77777777" w:rsidR="00867C7D" w:rsidRPr="00B57612" w:rsidRDefault="00867C7D" w:rsidP="001F46D7">
      <w:pPr>
        <w:pStyle w:val="NormalWeb"/>
        <w:numPr>
          <w:ilvl w:val="0"/>
          <w:numId w:val="10"/>
        </w:numPr>
        <w:spacing w:before="0" w:beforeAutospacing="0" w:after="0" w:afterAutospacing="0"/>
        <w:textAlignment w:val="baseline"/>
        <w:rPr>
          <w:rFonts w:asciiTheme="minorHAnsi" w:hAnsiTheme="minorHAnsi"/>
          <w:color w:val="000000"/>
          <w:sz w:val="20"/>
          <w:szCs w:val="20"/>
        </w:rPr>
      </w:pPr>
      <w:r w:rsidRPr="00B57612">
        <w:rPr>
          <w:rFonts w:asciiTheme="minorHAnsi" w:hAnsiTheme="minorHAnsi"/>
          <w:color w:val="000000"/>
          <w:sz w:val="20"/>
          <w:szCs w:val="20"/>
        </w:rPr>
        <w:t>Spotters (hole 1)</w:t>
      </w:r>
    </w:p>
    <w:p w14:paraId="2E5231BE" w14:textId="77777777" w:rsidR="00867C7D" w:rsidRPr="00B57612" w:rsidRDefault="00867C7D" w:rsidP="001F46D7">
      <w:pPr>
        <w:pStyle w:val="NormalWeb"/>
        <w:numPr>
          <w:ilvl w:val="0"/>
          <w:numId w:val="10"/>
        </w:numPr>
        <w:spacing w:before="0" w:beforeAutospacing="0" w:after="0" w:afterAutospacing="0"/>
        <w:textAlignment w:val="baseline"/>
        <w:rPr>
          <w:rFonts w:asciiTheme="minorHAnsi" w:hAnsiTheme="minorHAnsi"/>
          <w:color w:val="000000"/>
          <w:sz w:val="20"/>
          <w:szCs w:val="20"/>
        </w:rPr>
      </w:pPr>
      <w:r w:rsidRPr="00B57612">
        <w:rPr>
          <w:rFonts w:asciiTheme="minorHAnsi" w:hAnsiTheme="minorHAnsi"/>
          <w:color w:val="000000"/>
          <w:sz w:val="20"/>
          <w:szCs w:val="20"/>
        </w:rPr>
        <w:t>Marshals / referee</w:t>
      </w:r>
    </w:p>
    <w:p w14:paraId="224B0929" w14:textId="77777777" w:rsidR="00867C7D" w:rsidRPr="00B57612" w:rsidRDefault="00867C7D" w:rsidP="001F46D7">
      <w:pPr>
        <w:pStyle w:val="NormalWeb"/>
        <w:numPr>
          <w:ilvl w:val="0"/>
          <w:numId w:val="10"/>
        </w:numPr>
        <w:spacing w:before="0" w:beforeAutospacing="0" w:after="280" w:afterAutospacing="0"/>
        <w:textAlignment w:val="baseline"/>
        <w:rPr>
          <w:rFonts w:asciiTheme="minorHAnsi" w:hAnsiTheme="minorHAnsi"/>
          <w:color w:val="000000"/>
          <w:sz w:val="20"/>
          <w:szCs w:val="20"/>
        </w:rPr>
      </w:pPr>
      <w:r w:rsidRPr="00B57612">
        <w:rPr>
          <w:rFonts w:asciiTheme="minorHAnsi" w:hAnsiTheme="minorHAnsi"/>
          <w:color w:val="000000"/>
          <w:sz w:val="20"/>
          <w:szCs w:val="20"/>
        </w:rPr>
        <w:t>Inschrijving &amp; scoring</w:t>
      </w:r>
    </w:p>
    <w:p w14:paraId="62CBF533" w14:textId="2898BCE6" w:rsidR="00867C7D" w:rsidRDefault="00867C7D" w:rsidP="00867C7D">
      <w:pPr>
        <w:pStyle w:val="Heading2"/>
        <w:rPr>
          <w:rFonts w:asciiTheme="minorHAnsi" w:hAnsiTheme="minorHAnsi"/>
          <w:sz w:val="20"/>
          <w:szCs w:val="20"/>
        </w:rPr>
      </w:pPr>
      <w:bookmarkStart w:id="9" w:name="_Toc218586898"/>
      <w:r w:rsidRPr="00B57612">
        <w:rPr>
          <w:rFonts w:asciiTheme="minorHAnsi" w:hAnsiTheme="minorHAnsi"/>
          <w:sz w:val="20"/>
          <w:szCs w:val="20"/>
        </w:rPr>
        <w:t>Voorbereiding</w:t>
      </w:r>
      <w:bookmarkEnd w:id="9"/>
    </w:p>
    <w:p w14:paraId="72A9E3CD" w14:textId="30599C9E" w:rsidR="001C40C1" w:rsidRPr="001C40C1" w:rsidRDefault="001C40C1" w:rsidP="001C40C1">
      <w:r>
        <w:t xml:space="preserve">De NJGT maakt de </w:t>
      </w:r>
      <w:r w:rsidR="00FF31D4">
        <w:t>flight indeling. De organiserende club maakt de globale indeling</w:t>
      </w:r>
      <w:r w:rsidR="00F61394">
        <w:t xml:space="preserve"> van startijden. </w:t>
      </w:r>
    </w:p>
    <w:p w14:paraId="7E91CF81" w14:textId="77777777" w:rsidR="00867C7D" w:rsidRPr="00B57612" w:rsidRDefault="00867C7D" w:rsidP="001F46D7">
      <w:pPr>
        <w:pStyle w:val="NormalWeb"/>
        <w:numPr>
          <w:ilvl w:val="0"/>
          <w:numId w:val="11"/>
        </w:numPr>
        <w:spacing w:before="280" w:beforeAutospacing="0" w:after="0" w:afterAutospacing="0"/>
        <w:textAlignment w:val="baseline"/>
        <w:rPr>
          <w:rFonts w:asciiTheme="minorHAnsi" w:hAnsiTheme="minorHAnsi"/>
          <w:color w:val="000000"/>
          <w:sz w:val="20"/>
          <w:szCs w:val="20"/>
        </w:rPr>
      </w:pPr>
      <w:r w:rsidRPr="00B57612">
        <w:rPr>
          <w:rFonts w:asciiTheme="minorHAnsi" w:hAnsiTheme="minorHAnsi"/>
          <w:color w:val="000000"/>
          <w:sz w:val="20"/>
          <w:szCs w:val="20"/>
        </w:rPr>
        <w:t>Globaal tijdschema maken</w:t>
      </w:r>
    </w:p>
    <w:p w14:paraId="3AD27782" w14:textId="7680A888" w:rsidR="00867C7D" w:rsidRDefault="00867C7D" w:rsidP="001F46D7">
      <w:pPr>
        <w:pStyle w:val="NormalWeb"/>
        <w:numPr>
          <w:ilvl w:val="0"/>
          <w:numId w:val="11"/>
        </w:numPr>
        <w:spacing w:before="0" w:beforeAutospacing="0" w:after="0" w:afterAutospacing="0"/>
        <w:textAlignment w:val="baseline"/>
        <w:rPr>
          <w:rFonts w:asciiTheme="minorHAnsi" w:hAnsiTheme="minorHAnsi"/>
          <w:color w:val="000000"/>
          <w:sz w:val="20"/>
          <w:szCs w:val="20"/>
        </w:rPr>
      </w:pPr>
      <w:r w:rsidRPr="00B57612">
        <w:rPr>
          <w:rFonts w:asciiTheme="minorHAnsi" w:hAnsiTheme="minorHAnsi"/>
          <w:color w:val="000000"/>
          <w:sz w:val="20"/>
          <w:szCs w:val="20"/>
        </w:rPr>
        <w:t xml:space="preserve">Verwacht aantal deelnemers </w:t>
      </w:r>
      <w:r w:rsidR="007D0F13" w:rsidRPr="00B57612">
        <w:rPr>
          <w:rFonts w:asciiTheme="minorHAnsi" w:hAnsiTheme="minorHAnsi"/>
          <w:color w:val="000000"/>
          <w:sz w:val="20"/>
          <w:szCs w:val="20"/>
        </w:rPr>
        <w:t>afstem</w:t>
      </w:r>
      <w:r w:rsidR="008B59F3">
        <w:rPr>
          <w:rFonts w:asciiTheme="minorHAnsi" w:hAnsiTheme="minorHAnsi"/>
          <w:color w:val="000000"/>
          <w:sz w:val="20"/>
          <w:szCs w:val="20"/>
        </w:rPr>
        <w:t>men</w:t>
      </w:r>
      <w:r w:rsidRPr="00B57612">
        <w:rPr>
          <w:rFonts w:asciiTheme="minorHAnsi" w:hAnsiTheme="minorHAnsi"/>
          <w:color w:val="000000"/>
          <w:sz w:val="20"/>
          <w:szCs w:val="20"/>
        </w:rPr>
        <w:t xml:space="preserve"> met NJGT</w:t>
      </w:r>
    </w:p>
    <w:p w14:paraId="674BC53A" w14:textId="42503B4C" w:rsidR="008B59F3" w:rsidRPr="00B57612" w:rsidRDefault="008B59F3" w:rsidP="001F46D7">
      <w:pPr>
        <w:pStyle w:val="NormalWeb"/>
        <w:numPr>
          <w:ilvl w:val="0"/>
          <w:numId w:val="11"/>
        </w:numPr>
        <w:spacing w:before="0" w:beforeAutospacing="0" w:after="0" w:afterAutospacing="0"/>
        <w:textAlignment w:val="baseline"/>
        <w:rPr>
          <w:rFonts w:asciiTheme="minorHAnsi" w:hAnsiTheme="minorHAnsi"/>
          <w:color w:val="000000"/>
          <w:sz w:val="20"/>
          <w:szCs w:val="20"/>
        </w:rPr>
      </w:pPr>
      <w:r>
        <w:rPr>
          <w:rFonts w:asciiTheme="minorHAnsi" w:hAnsiTheme="minorHAnsi"/>
          <w:color w:val="000000"/>
          <w:sz w:val="20"/>
          <w:szCs w:val="20"/>
        </w:rPr>
        <w:t>Prijzen regelen</w:t>
      </w:r>
    </w:p>
    <w:p w14:paraId="76C61987" w14:textId="6B611AE6" w:rsidR="008B59F3" w:rsidRPr="008B59F3" w:rsidRDefault="00867C7D" w:rsidP="008B59F3">
      <w:pPr>
        <w:pStyle w:val="NormalWeb"/>
        <w:numPr>
          <w:ilvl w:val="0"/>
          <w:numId w:val="11"/>
        </w:numPr>
        <w:spacing w:before="0" w:beforeAutospacing="0" w:after="280" w:afterAutospacing="0"/>
        <w:textAlignment w:val="baseline"/>
        <w:rPr>
          <w:rFonts w:asciiTheme="minorHAnsi" w:hAnsiTheme="minorHAnsi"/>
          <w:color w:val="000000"/>
          <w:sz w:val="20"/>
          <w:szCs w:val="20"/>
        </w:rPr>
      </w:pPr>
      <w:r w:rsidRPr="00B57612">
        <w:rPr>
          <w:rFonts w:asciiTheme="minorHAnsi" w:hAnsiTheme="minorHAnsi"/>
          <w:color w:val="000000"/>
          <w:sz w:val="20"/>
          <w:szCs w:val="20"/>
        </w:rPr>
        <w:t>Eventueel sponsoren regele</w:t>
      </w:r>
      <w:r w:rsidR="008B59F3">
        <w:rPr>
          <w:rFonts w:asciiTheme="minorHAnsi" w:hAnsiTheme="minorHAnsi"/>
          <w:color w:val="000000"/>
          <w:sz w:val="20"/>
          <w:szCs w:val="20"/>
        </w:rPr>
        <w:t>n</w:t>
      </w:r>
    </w:p>
    <w:p w14:paraId="66C52BFA" w14:textId="77777777" w:rsidR="00867C7D" w:rsidRPr="00867C7D" w:rsidRDefault="00867C7D" w:rsidP="00867C7D"/>
    <w:p w14:paraId="330E8FFE" w14:textId="77777777" w:rsidR="00867C7D" w:rsidRPr="00867C7D" w:rsidRDefault="00867C7D" w:rsidP="00867C7D"/>
    <w:p w14:paraId="0D722D5F" w14:textId="0FB5D871" w:rsidR="004603F5" w:rsidRDefault="00080316" w:rsidP="0025337D">
      <w:pPr>
        <w:pStyle w:val="Heading1"/>
        <w:numPr>
          <w:ilvl w:val="0"/>
          <w:numId w:val="3"/>
        </w:numPr>
        <w:rPr>
          <w:color w:val="00B050"/>
        </w:rPr>
      </w:pPr>
      <w:bookmarkStart w:id="10" w:name="_Toc218586899"/>
      <w:r w:rsidRPr="00CC05BA">
        <w:rPr>
          <w:color w:val="00B050"/>
        </w:rPr>
        <w:lastRenderedPageBreak/>
        <w:t>4 tot 6 weken voor de wedstrijd</w:t>
      </w:r>
      <w:bookmarkEnd w:id="10"/>
    </w:p>
    <w:p w14:paraId="3D872444" w14:textId="0A9CABF5" w:rsidR="00B952DB" w:rsidRPr="00B952DB" w:rsidRDefault="00B952DB" w:rsidP="00B952DB">
      <w:r w:rsidRPr="00B952DB">
        <w:t>Nu de contouren van de wedstrijddag duidelijk zijn, verschuift de aandacht naar communicatie en zichtbaarheid binnen de club. Het informeren van commissies, horeca en baanpersoneel zorgt voor draagvlak, terwijl publiciteit richting leden en jeugdspelers bijdraagt aan een goede opkomst en betrokkenheid.</w:t>
      </w:r>
    </w:p>
    <w:p w14:paraId="090A055F" w14:textId="02FC74A9" w:rsidR="00ED0F89" w:rsidRPr="00ED0F89" w:rsidRDefault="008534A8" w:rsidP="00ED0F89">
      <w:pPr>
        <w:pStyle w:val="Heading2"/>
      </w:pPr>
      <w:bookmarkStart w:id="11" w:name="_Toc218586900"/>
      <w:r w:rsidRPr="008534A8">
        <w:t>Iedereen op de club informeren</w:t>
      </w:r>
      <w:bookmarkEnd w:id="11"/>
    </w:p>
    <w:p w14:paraId="19B39437" w14:textId="77777777" w:rsidR="008534A8" w:rsidRPr="008534A8" w:rsidRDefault="008534A8" w:rsidP="001F46D7">
      <w:pPr>
        <w:numPr>
          <w:ilvl w:val="0"/>
          <w:numId w:val="12"/>
        </w:numPr>
      </w:pPr>
      <w:r w:rsidRPr="008534A8">
        <w:t>Jeugdcommissie</w:t>
      </w:r>
    </w:p>
    <w:p w14:paraId="1949CB1D" w14:textId="77777777" w:rsidR="008534A8" w:rsidRPr="008534A8" w:rsidRDefault="008534A8" w:rsidP="001F46D7">
      <w:pPr>
        <w:numPr>
          <w:ilvl w:val="0"/>
          <w:numId w:val="12"/>
        </w:numPr>
      </w:pPr>
      <w:r w:rsidRPr="008534A8">
        <w:t>Wedstrijdcommissie</w:t>
      </w:r>
    </w:p>
    <w:p w14:paraId="3F01D5CD" w14:textId="7BABFB5E" w:rsidR="008534A8" w:rsidRPr="008534A8" w:rsidRDefault="007D0F13" w:rsidP="001F46D7">
      <w:pPr>
        <w:numPr>
          <w:ilvl w:val="0"/>
          <w:numId w:val="12"/>
        </w:numPr>
      </w:pPr>
      <w:r w:rsidRPr="008534A8">
        <w:t>Baancommissie/</w:t>
      </w:r>
      <w:r w:rsidR="008534A8" w:rsidRPr="008534A8">
        <w:t xml:space="preserve"> greenkeepers</w:t>
      </w:r>
    </w:p>
    <w:p w14:paraId="4473F124" w14:textId="77777777" w:rsidR="008534A8" w:rsidRPr="008534A8" w:rsidRDefault="008534A8" w:rsidP="001F46D7">
      <w:pPr>
        <w:numPr>
          <w:ilvl w:val="0"/>
          <w:numId w:val="12"/>
        </w:numPr>
      </w:pPr>
      <w:r w:rsidRPr="008534A8">
        <w:t>Horeca</w:t>
      </w:r>
    </w:p>
    <w:p w14:paraId="6DA4A595" w14:textId="76FA40D2" w:rsidR="008534A8" w:rsidRPr="008534A8" w:rsidRDefault="007D0F13" w:rsidP="001F46D7">
      <w:pPr>
        <w:numPr>
          <w:ilvl w:val="0"/>
          <w:numId w:val="12"/>
        </w:numPr>
      </w:pPr>
      <w:r w:rsidRPr="008534A8">
        <w:t>Receptie/</w:t>
      </w:r>
      <w:r w:rsidR="008534A8" w:rsidRPr="008534A8">
        <w:t xml:space="preserve"> shop</w:t>
      </w:r>
    </w:p>
    <w:p w14:paraId="4A36A7DB" w14:textId="691BE171" w:rsidR="008534A8" w:rsidRPr="008534A8" w:rsidRDefault="008534A8" w:rsidP="008534A8">
      <w:pPr>
        <w:pStyle w:val="Heading2"/>
      </w:pPr>
      <w:bookmarkStart w:id="12" w:name="_Toc218586901"/>
      <w:r w:rsidRPr="008534A8">
        <w:t>Publiciteit</w:t>
      </w:r>
      <w:bookmarkEnd w:id="12"/>
    </w:p>
    <w:p w14:paraId="2DD26649" w14:textId="77777777" w:rsidR="008534A8" w:rsidRPr="008534A8" w:rsidRDefault="008534A8" w:rsidP="001F46D7">
      <w:pPr>
        <w:numPr>
          <w:ilvl w:val="0"/>
          <w:numId w:val="13"/>
        </w:numPr>
      </w:pPr>
      <w:r w:rsidRPr="008534A8">
        <w:t>Aankondiging op:</w:t>
      </w:r>
    </w:p>
    <w:p w14:paraId="7BAABD4E" w14:textId="0B67C701" w:rsidR="008534A8" w:rsidRPr="008534A8" w:rsidRDefault="00B5484E" w:rsidP="001F46D7">
      <w:pPr>
        <w:numPr>
          <w:ilvl w:val="1"/>
          <w:numId w:val="14"/>
        </w:numPr>
      </w:pPr>
      <w:r>
        <w:t>C</w:t>
      </w:r>
      <w:r w:rsidR="008534A8" w:rsidRPr="008534A8">
        <w:t>lubwebsite</w:t>
      </w:r>
    </w:p>
    <w:p w14:paraId="602D61C7" w14:textId="623D803C" w:rsidR="008534A8" w:rsidRPr="008534A8" w:rsidRDefault="00B5484E" w:rsidP="001F46D7">
      <w:pPr>
        <w:numPr>
          <w:ilvl w:val="1"/>
          <w:numId w:val="15"/>
        </w:numPr>
      </w:pPr>
      <w:r>
        <w:t>N</w:t>
      </w:r>
      <w:r w:rsidR="008534A8" w:rsidRPr="008534A8">
        <w:t>ieuwsbrief</w:t>
      </w:r>
    </w:p>
    <w:p w14:paraId="480D06A7" w14:textId="026F6E35" w:rsidR="008534A8" w:rsidRPr="008534A8" w:rsidRDefault="00E85243" w:rsidP="001F46D7">
      <w:pPr>
        <w:numPr>
          <w:ilvl w:val="1"/>
          <w:numId w:val="16"/>
        </w:numPr>
      </w:pPr>
      <w:r>
        <w:t>So</w:t>
      </w:r>
      <w:r w:rsidR="008534A8" w:rsidRPr="008534A8">
        <w:t>cial media</w:t>
      </w:r>
    </w:p>
    <w:p w14:paraId="5E4C34D4" w14:textId="21D8F82B" w:rsidR="008534A8" w:rsidRDefault="008534A8" w:rsidP="008534A8"/>
    <w:p w14:paraId="704350DA" w14:textId="64D26ECD" w:rsidR="00155676" w:rsidRDefault="008534A8" w:rsidP="008534A8">
      <w:r w:rsidRPr="008534A8">
        <w:t xml:space="preserve">De inschrijving verloopt altijd via </w:t>
      </w:r>
      <w:hyperlink r:id="rId14" w:history="1">
        <w:r w:rsidRPr="008534A8">
          <w:rPr>
            <w:rStyle w:val="Hyperlink"/>
            <w:b/>
            <w:bCs/>
          </w:rPr>
          <w:t>www.njgt.nl</w:t>
        </w:r>
      </w:hyperlink>
      <w:r w:rsidR="00D6472D">
        <w:t>, dit gebeurd door de jeugdcommissie.</w:t>
      </w:r>
    </w:p>
    <w:p w14:paraId="570E2F8B" w14:textId="77777777" w:rsidR="00B952DB" w:rsidRDefault="00B952DB" w:rsidP="008534A8"/>
    <w:p w14:paraId="458B9727" w14:textId="77777777" w:rsidR="00B952DB" w:rsidRDefault="00B952DB" w:rsidP="008534A8"/>
    <w:p w14:paraId="4BB85190" w14:textId="77777777" w:rsidR="00B952DB" w:rsidRDefault="00B952DB" w:rsidP="008534A8"/>
    <w:p w14:paraId="4C586195" w14:textId="77777777" w:rsidR="00B952DB" w:rsidRDefault="00B952DB" w:rsidP="008534A8"/>
    <w:p w14:paraId="12A8CBC0" w14:textId="77777777" w:rsidR="00B952DB" w:rsidRDefault="00B952DB" w:rsidP="008534A8"/>
    <w:p w14:paraId="327F3385" w14:textId="77777777" w:rsidR="00B952DB" w:rsidRDefault="00B952DB" w:rsidP="008534A8"/>
    <w:p w14:paraId="595B54E7" w14:textId="77777777" w:rsidR="00B952DB" w:rsidRDefault="00B952DB" w:rsidP="008534A8"/>
    <w:p w14:paraId="4692342C" w14:textId="77777777" w:rsidR="00B952DB" w:rsidRDefault="00B952DB" w:rsidP="008534A8"/>
    <w:p w14:paraId="1E7036C7" w14:textId="77777777" w:rsidR="00B952DB" w:rsidRDefault="00B952DB" w:rsidP="008534A8"/>
    <w:p w14:paraId="5E08D2A5" w14:textId="77777777" w:rsidR="00B952DB" w:rsidRDefault="00B952DB" w:rsidP="008534A8"/>
    <w:p w14:paraId="3261DF70" w14:textId="77777777" w:rsidR="00B952DB" w:rsidRDefault="00B952DB" w:rsidP="008534A8"/>
    <w:p w14:paraId="1A0E4BB4" w14:textId="77777777" w:rsidR="00B952DB" w:rsidRDefault="00B952DB" w:rsidP="008534A8"/>
    <w:p w14:paraId="41CF856E" w14:textId="77777777" w:rsidR="00B952DB" w:rsidRDefault="00B952DB" w:rsidP="008534A8"/>
    <w:p w14:paraId="6AC2E0A5" w14:textId="77777777" w:rsidR="00B952DB" w:rsidRPr="00155676" w:rsidRDefault="00B952DB" w:rsidP="008534A8"/>
    <w:p w14:paraId="6181B600" w14:textId="0D17A06B" w:rsidR="00BC6084" w:rsidRDefault="006F528A" w:rsidP="0023176D">
      <w:pPr>
        <w:pStyle w:val="Heading1"/>
        <w:rPr>
          <w:color w:val="00B050"/>
        </w:rPr>
      </w:pPr>
      <w:bookmarkStart w:id="13" w:name="_Toc218586902"/>
      <w:r>
        <w:rPr>
          <w:color w:val="00B050"/>
        </w:rPr>
        <w:lastRenderedPageBreak/>
        <w:t>Drie</w:t>
      </w:r>
      <w:r w:rsidR="00080316" w:rsidRPr="00CC05BA">
        <w:rPr>
          <w:color w:val="00B050"/>
        </w:rPr>
        <w:t xml:space="preserve"> weken voor de wedstrijd</w:t>
      </w:r>
      <w:bookmarkEnd w:id="13"/>
    </w:p>
    <w:p w14:paraId="5C6142E6" w14:textId="75E3611D" w:rsidR="00B952DB" w:rsidRPr="00B952DB" w:rsidRDefault="00B952DB" w:rsidP="00B952DB">
      <w:r w:rsidRPr="00B952DB">
        <w:t>In deze fase staat de inschrijving centraal en wordt de praktische organisatie verder uitgewerkt. Door eigen jeugd actief te benaderen en duidelijke informatie te verstrekken aan ouders, markers en vrijwilligers, weten alle betrokkenen wat er van hen wordt verwacht en kan iedereen zich goed voorbereiden.</w:t>
      </w:r>
    </w:p>
    <w:p w14:paraId="3D826060" w14:textId="77777777" w:rsidR="008534A8" w:rsidRPr="008534A8" w:rsidRDefault="008534A8" w:rsidP="008534A8">
      <w:pPr>
        <w:pStyle w:val="Heading2"/>
      </w:pPr>
      <w:bookmarkStart w:id="14" w:name="_Toc465844421"/>
      <w:bookmarkStart w:id="15" w:name="_Toc218586903"/>
      <w:r w:rsidRPr="008534A8">
        <w:t>Inschrijving</w:t>
      </w:r>
      <w:bookmarkEnd w:id="15"/>
    </w:p>
    <w:p w14:paraId="4DB82435" w14:textId="77777777" w:rsidR="008534A8" w:rsidRPr="008534A8" w:rsidRDefault="008534A8" w:rsidP="001F46D7">
      <w:pPr>
        <w:numPr>
          <w:ilvl w:val="0"/>
          <w:numId w:val="17"/>
        </w:numPr>
      </w:pPr>
      <w:r w:rsidRPr="008534A8">
        <w:t>Eigen jeugd actief attenderen</w:t>
      </w:r>
    </w:p>
    <w:p w14:paraId="2C51DD39" w14:textId="77777777" w:rsidR="008534A8" w:rsidRPr="008534A8" w:rsidRDefault="008534A8" w:rsidP="001F46D7">
      <w:pPr>
        <w:numPr>
          <w:ilvl w:val="0"/>
          <w:numId w:val="17"/>
        </w:numPr>
      </w:pPr>
      <w:r w:rsidRPr="008534A8">
        <w:t>Andere clubs mogen ook jeugd aanmelden</w:t>
      </w:r>
    </w:p>
    <w:p w14:paraId="5BA0909F" w14:textId="77777777" w:rsidR="008534A8" w:rsidRPr="008534A8" w:rsidRDefault="008534A8" w:rsidP="001F46D7">
      <w:pPr>
        <w:numPr>
          <w:ilvl w:val="0"/>
          <w:numId w:val="17"/>
        </w:numPr>
      </w:pPr>
      <w:r w:rsidRPr="008534A8">
        <w:t xml:space="preserve">Sluiting inschrijving: </w:t>
      </w:r>
      <w:r w:rsidRPr="008534A8">
        <w:rPr>
          <w:b/>
          <w:bCs/>
        </w:rPr>
        <w:t>maandag vóór de wedstrijddag</w:t>
      </w:r>
    </w:p>
    <w:p w14:paraId="39D91774" w14:textId="77777777" w:rsidR="008534A8" w:rsidRPr="008534A8" w:rsidRDefault="008534A8" w:rsidP="008534A8">
      <w:pPr>
        <w:pStyle w:val="Heading2"/>
      </w:pPr>
      <w:bookmarkStart w:id="16" w:name="_Toc218586904"/>
      <w:r w:rsidRPr="008534A8">
        <w:t>Praktisch</w:t>
      </w:r>
      <w:bookmarkEnd w:id="16"/>
    </w:p>
    <w:p w14:paraId="58658200" w14:textId="77777777" w:rsidR="008534A8" w:rsidRPr="008534A8" w:rsidRDefault="008534A8" w:rsidP="001F46D7">
      <w:pPr>
        <w:numPr>
          <w:ilvl w:val="0"/>
          <w:numId w:val="18"/>
        </w:numPr>
      </w:pPr>
      <w:r w:rsidRPr="008534A8">
        <w:t>Afstemming met horeca:</w:t>
      </w:r>
    </w:p>
    <w:p w14:paraId="49391111" w14:textId="23554314" w:rsidR="008534A8" w:rsidRPr="008534A8" w:rsidRDefault="0002030D" w:rsidP="001F46D7">
      <w:pPr>
        <w:numPr>
          <w:ilvl w:val="1"/>
          <w:numId w:val="19"/>
        </w:numPr>
      </w:pPr>
      <w:r w:rsidRPr="008534A8">
        <w:t>S</w:t>
      </w:r>
      <w:r w:rsidR="008534A8" w:rsidRPr="008534A8">
        <w:t>nack</w:t>
      </w:r>
      <w:r>
        <w:t>/lunch</w:t>
      </w:r>
      <w:r w:rsidR="008534A8" w:rsidRPr="008534A8">
        <w:t xml:space="preserve"> + drankje voor spelers</w:t>
      </w:r>
      <w:r>
        <w:t xml:space="preserve"> en markers</w:t>
      </w:r>
    </w:p>
    <w:p w14:paraId="2D509590" w14:textId="77777777" w:rsidR="008534A8" w:rsidRPr="008534A8" w:rsidRDefault="008534A8" w:rsidP="001F46D7">
      <w:pPr>
        <w:numPr>
          <w:ilvl w:val="0"/>
          <w:numId w:val="18"/>
        </w:numPr>
      </w:pPr>
      <w:r w:rsidRPr="008534A8">
        <w:t>Voorbereiding info voor:</w:t>
      </w:r>
    </w:p>
    <w:p w14:paraId="07868DBB" w14:textId="5013A4E0" w:rsidR="008534A8" w:rsidRPr="008534A8" w:rsidRDefault="007D0F13" w:rsidP="001F46D7">
      <w:pPr>
        <w:numPr>
          <w:ilvl w:val="1"/>
          <w:numId w:val="20"/>
        </w:numPr>
      </w:pPr>
      <w:r w:rsidRPr="008534A8">
        <w:t>Ouders</w:t>
      </w:r>
    </w:p>
    <w:p w14:paraId="4FF7FF4C" w14:textId="187F27BC" w:rsidR="008534A8" w:rsidRPr="008534A8" w:rsidRDefault="007D0F13" w:rsidP="001F46D7">
      <w:pPr>
        <w:numPr>
          <w:ilvl w:val="1"/>
          <w:numId w:val="21"/>
        </w:numPr>
      </w:pPr>
      <w:r w:rsidRPr="008534A8">
        <w:t>Markers</w:t>
      </w:r>
    </w:p>
    <w:p w14:paraId="7809E192" w14:textId="419B1EA0" w:rsidR="008534A8" w:rsidRPr="008534A8" w:rsidRDefault="007D0F13" w:rsidP="001F46D7">
      <w:pPr>
        <w:numPr>
          <w:ilvl w:val="1"/>
          <w:numId w:val="22"/>
        </w:numPr>
      </w:pPr>
      <w:r w:rsidRPr="008534A8">
        <w:t>Vrijwilligers</w:t>
      </w:r>
    </w:p>
    <w:p w14:paraId="4830131D" w14:textId="77777777" w:rsidR="00BC6084" w:rsidRDefault="00BC6084" w:rsidP="00BC6084"/>
    <w:p w14:paraId="41859399" w14:textId="77777777" w:rsidR="00D067DB" w:rsidRDefault="00D067DB" w:rsidP="00BC6084"/>
    <w:p w14:paraId="775A15B3" w14:textId="4E2EF53E" w:rsidR="00BC6084" w:rsidRDefault="006F528A" w:rsidP="00C42B18">
      <w:pPr>
        <w:pStyle w:val="Heading1"/>
        <w:rPr>
          <w:color w:val="00B050"/>
        </w:rPr>
      </w:pPr>
      <w:bookmarkStart w:id="17" w:name="_Toc218586905"/>
      <w:bookmarkEnd w:id="14"/>
      <w:r>
        <w:rPr>
          <w:color w:val="00B050"/>
        </w:rPr>
        <w:t>Eén</w:t>
      </w:r>
      <w:r w:rsidR="00080316" w:rsidRPr="00CC05BA">
        <w:rPr>
          <w:color w:val="00B050"/>
        </w:rPr>
        <w:t xml:space="preserve"> week v</w:t>
      </w:r>
      <w:r>
        <w:rPr>
          <w:color w:val="00B050"/>
        </w:rPr>
        <w:t>oo</w:t>
      </w:r>
      <w:r w:rsidR="00080316" w:rsidRPr="00CC05BA">
        <w:rPr>
          <w:color w:val="00B050"/>
        </w:rPr>
        <w:t>r de wedstrijd</w:t>
      </w:r>
      <w:bookmarkEnd w:id="17"/>
    </w:p>
    <w:p w14:paraId="0EA6A96E" w14:textId="4E2704EE" w:rsidR="00B952DB" w:rsidRPr="00B952DB" w:rsidRDefault="00B952DB" w:rsidP="00B952DB">
      <w:pPr>
        <w:spacing w:before="100" w:beforeAutospacing="1" w:after="100" w:afterAutospacing="1" w:line="240" w:lineRule="auto"/>
        <w:rPr>
          <w:rFonts w:ascii="Times New Roman" w:eastAsia="Times New Roman" w:hAnsi="Times New Roman" w:cs="Times New Roman"/>
          <w:sz w:val="24"/>
          <w:szCs w:val="24"/>
          <w:lang w:eastAsia="nl-NL"/>
        </w:rPr>
      </w:pPr>
      <w:r w:rsidRPr="00B952DB">
        <w:rPr>
          <w:rFonts w:ascii="Times New Roman" w:eastAsia="Times New Roman" w:hAnsi="Times New Roman" w:cs="Times New Roman"/>
          <w:sz w:val="24"/>
          <w:szCs w:val="24"/>
          <w:lang w:eastAsia="nl-NL"/>
        </w:rPr>
        <w:t>De laatste week draait om finetuning en controle. De baan wordt wedstrijd klaar gemaakt, vrijwilligers worden definitief ingedeeld en prijzen geregeld. Aandacht voor details, zoals veiligheid en herkenbaarheid op de baan, draagt bij aan een professionele uitstraling en een prettige wedstrijdbeleving voor de jeugd.</w:t>
      </w:r>
    </w:p>
    <w:p w14:paraId="7EC613B3" w14:textId="77777777" w:rsidR="008534A8" w:rsidRPr="008534A8" w:rsidRDefault="00D6342B" w:rsidP="008534A8">
      <w:pPr>
        <w:pStyle w:val="Heading2"/>
        <w:rPr>
          <w:rFonts w:eastAsiaTheme="minorHAnsi"/>
        </w:rPr>
      </w:pPr>
      <w:bookmarkStart w:id="18" w:name="_Toc465844422"/>
      <w:r>
        <w:t xml:space="preserve"> </w:t>
      </w:r>
      <w:r w:rsidR="00577E23">
        <w:t xml:space="preserve"> </w:t>
      </w:r>
      <w:bookmarkStart w:id="19" w:name="_Toc218586906"/>
      <w:r w:rsidR="008534A8" w:rsidRPr="008534A8">
        <w:rPr>
          <w:rFonts w:eastAsiaTheme="minorHAnsi"/>
        </w:rPr>
        <w:t>Baan voorbereiden</w:t>
      </w:r>
      <w:bookmarkEnd w:id="19"/>
    </w:p>
    <w:p w14:paraId="0FEEB058" w14:textId="746611FB" w:rsidR="008534A8" w:rsidRPr="008534A8" w:rsidRDefault="008534A8" w:rsidP="001F46D7">
      <w:pPr>
        <w:numPr>
          <w:ilvl w:val="0"/>
          <w:numId w:val="23"/>
        </w:numPr>
      </w:pPr>
      <w:r w:rsidRPr="008534A8">
        <w:t>Tees controleren</w:t>
      </w:r>
    </w:p>
    <w:p w14:paraId="52EFCC40" w14:textId="77777777" w:rsidR="008534A8" w:rsidRPr="008534A8" w:rsidRDefault="008534A8" w:rsidP="001F46D7">
      <w:pPr>
        <w:numPr>
          <w:ilvl w:val="0"/>
          <w:numId w:val="23"/>
        </w:numPr>
      </w:pPr>
      <w:r w:rsidRPr="008534A8">
        <w:t>Bunkers en greens nalopen</w:t>
      </w:r>
    </w:p>
    <w:p w14:paraId="547B9A80" w14:textId="014D4B54" w:rsidR="008534A8" w:rsidRPr="008534A8" w:rsidRDefault="008534A8" w:rsidP="001F46D7">
      <w:pPr>
        <w:numPr>
          <w:ilvl w:val="0"/>
          <w:numId w:val="23"/>
        </w:numPr>
      </w:pPr>
      <w:r w:rsidRPr="008534A8">
        <w:t>Oranje cups plaatsen (indien nodig)</w:t>
      </w:r>
      <w:r w:rsidR="00C27DF1">
        <w:t xml:space="preserve"> voor categorie 4 wanneer ze op de ‘grote’ baan spelen.</w:t>
      </w:r>
    </w:p>
    <w:p w14:paraId="2197E2CC" w14:textId="7B7E1DD0" w:rsidR="008534A8" w:rsidRPr="008534A8" w:rsidRDefault="008534A8" w:rsidP="001F46D7">
      <w:pPr>
        <w:numPr>
          <w:ilvl w:val="0"/>
          <w:numId w:val="23"/>
        </w:numPr>
      </w:pPr>
      <w:r w:rsidRPr="008534A8">
        <w:t>Longest &amp; Neary holes bepalen</w:t>
      </w:r>
    </w:p>
    <w:p w14:paraId="3465595D" w14:textId="04C8ACC0" w:rsidR="008534A8" w:rsidRPr="008534A8" w:rsidRDefault="008534A8" w:rsidP="008534A8">
      <w:pPr>
        <w:pStyle w:val="Heading2"/>
      </w:pPr>
      <w:bookmarkStart w:id="20" w:name="_Toc218586907"/>
      <w:r w:rsidRPr="008534A8">
        <w:t>Wedstrijdorganisatie</w:t>
      </w:r>
      <w:bookmarkEnd w:id="20"/>
    </w:p>
    <w:p w14:paraId="2F220959" w14:textId="77777777" w:rsidR="008534A8" w:rsidRPr="008534A8" w:rsidRDefault="008534A8" w:rsidP="001F46D7">
      <w:pPr>
        <w:numPr>
          <w:ilvl w:val="0"/>
          <w:numId w:val="24"/>
        </w:numPr>
      </w:pPr>
      <w:r w:rsidRPr="008534A8">
        <w:t>Vrijwilligers indelen + tijden communiceren</w:t>
      </w:r>
    </w:p>
    <w:p w14:paraId="0C0E9B0C" w14:textId="09BFD62D" w:rsidR="008534A8" w:rsidRPr="008534A8" w:rsidRDefault="008534A8" w:rsidP="001F46D7">
      <w:pPr>
        <w:numPr>
          <w:ilvl w:val="0"/>
          <w:numId w:val="24"/>
        </w:numPr>
      </w:pPr>
      <w:r w:rsidRPr="008534A8">
        <w:t>EHBO-kist controleren</w:t>
      </w:r>
    </w:p>
    <w:p w14:paraId="2B7D3F8D" w14:textId="1CC35132" w:rsidR="008534A8" w:rsidRPr="008534A8" w:rsidRDefault="008534A8" w:rsidP="008534A8">
      <w:pPr>
        <w:pStyle w:val="Heading2"/>
      </w:pPr>
      <w:bookmarkStart w:id="21" w:name="_Toc218586908"/>
      <w:r w:rsidRPr="008534A8">
        <w:lastRenderedPageBreak/>
        <w:t>Prijzen</w:t>
      </w:r>
      <w:bookmarkEnd w:id="21"/>
    </w:p>
    <w:p w14:paraId="7EFBDB23" w14:textId="77777777" w:rsidR="008534A8" w:rsidRPr="008534A8" w:rsidRDefault="008534A8" w:rsidP="008534A8">
      <w:r w:rsidRPr="008534A8">
        <w:t>Bestel of regel:</w:t>
      </w:r>
    </w:p>
    <w:p w14:paraId="1F12C288" w14:textId="77777777" w:rsidR="008534A8" w:rsidRPr="008534A8" w:rsidRDefault="008534A8" w:rsidP="001F46D7">
      <w:pPr>
        <w:numPr>
          <w:ilvl w:val="0"/>
          <w:numId w:val="25"/>
        </w:numPr>
      </w:pPr>
      <w:r w:rsidRPr="008534A8">
        <w:t>1e, 2e, 3e prijs per categorie</w:t>
      </w:r>
    </w:p>
    <w:p w14:paraId="2DBD95C7" w14:textId="77777777" w:rsidR="008534A8" w:rsidRPr="008534A8" w:rsidRDefault="008534A8" w:rsidP="001F46D7">
      <w:pPr>
        <w:numPr>
          <w:ilvl w:val="0"/>
          <w:numId w:val="25"/>
        </w:numPr>
      </w:pPr>
      <w:r w:rsidRPr="008534A8">
        <w:t>Neary &amp; Longest</w:t>
      </w:r>
    </w:p>
    <w:p w14:paraId="5D27B9E0" w14:textId="77777777" w:rsidR="008534A8" w:rsidRPr="008534A8" w:rsidRDefault="008534A8" w:rsidP="001F46D7">
      <w:pPr>
        <w:numPr>
          <w:ilvl w:val="0"/>
          <w:numId w:val="25"/>
        </w:numPr>
      </w:pPr>
      <w:r w:rsidRPr="008534A8">
        <w:t>Eventuele birdieprijzen</w:t>
      </w:r>
    </w:p>
    <w:p w14:paraId="5812A442" w14:textId="77777777" w:rsidR="008534A8" w:rsidRPr="008534A8" w:rsidRDefault="008534A8" w:rsidP="001F46D7">
      <w:pPr>
        <w:numPr>
          <w:ilvl w:val="0"/>
          <w:numId w:val="25"/>
        </w:numPr>
      </w:pPr>
      <w:r w:rsidRPr="008534A8">
        <w:t>Extra prijs laagste bruto score (categorie 1)</w:t>
      </w:r>
    </w:p>
    <w:p w14:paraId="55FF6FE2" w14:textId="5E3468AB" w:rsidR="00D606DD" w:rsidRDefault="00D606DD" w:rsidP="00BC6084"/>
    <w:p w14:paraId="437414AE" w14:textId="6B2707F5" w:rsidR="00BC6084" w:rsidRDefault="00080316" w:rsidP="00C42B18">
      <w:pPr>
        <w:pStyle w:val="Heading1"/>
        <w:rPr>
          <w:color w:val="00B050"/>
        </w:rPr>
      </w:pPr>
      <w:bookmarkStart w:id="22" w:name="_Toc218586909"/>
      <w:bookmarkEnd w:id="18"/>
      <w:r w:rsidRPr="00CC05BA">
        <w:rPr>
          <w:color w:val="00B050"/>
        </w:rPr>
        <w:t>Dag voor de wedstrijd</w:t>
      </w:r>
      <w:bookmarkEnd w:id="22"/>
    </w:p>
    <w:p w14:paraId="54A76200" w14:textId="75A30728" w:rsidR="00B952DB" w:rsidRPr="00B952DB" w:rsidRDefault="00B952DB" w:rsidP="00B952DB">
      <w:r w:rsidRPr="00B952DB">
        <w:t>Op de dag vóór de wedstrijd wordt alles concreet gemaakt. Materialen worden klaargezet, startlijsten en scorekaarten voorbereid en vrijwilligers nogmaals geïnformeerd. Een goed voorbereide dag vooraf zorgt ervoor dat de wedstrijddag zelf rustig en gestructureerd kan verlopen.</w:t>
      </w:r>
    </w:p>
    <w:p w14:paraId="566B1CF4" w14:textId="77777777" w:rsidR="008534A8" w:rsidRPr="008534A8" w:rsidRDefault="008534A8" w:rsidP="008534A8">
      <w:pPr>
        <w:pStyle w:val="Heading2"/>
      </w:pPr>
      <w:bookmarkStart w:id="23" w:name="_Toc218586910"/>
      <w:r w:rsidRPr="008534A8">
        <w:t>Klaarzetten</w:t>
      </w:r>
      <w:bookmarkEnd w:id="23"/>
    </w:p>
    <w:p w14:paraId="66429102" w14:textId="77777777" w:rsidR="008534A8" w:rsidRPr="008534A8" w:rsidRDefault="008534A8" w:rsidP="001F46D7">
      <w:pPr>
        <w:numPr>
          <w:ilvl w:val="0"/>
          <w:numId w:val="26"/>
        </w:numPr>
        <w:rPr>
          <w:bCs/>
        </w:rPr>
      </w:pPr>
      <w:r w:rsidRPr="008534A8">
        <w:rPr>
          <w:bCs/>
        </w:rPr>
        <w:t>Inschrijvingstafel</w:t>
      </w:r>
    </w:p>
    <w:p w14:paraId="22C1E7CC" w14:textId="5C1A5751" w:rsidR="008534A8" w:rsidRPr="008534A8" w:rsidRDefault="008534A8" w:rsidP="001F46D7">
      <w:pPr>
        <w:numPr>
          <w:ilvl w:val="0"/>
          <w:numId w:val="26"/>
        </w:numPr>
        <w:rPr>
          <w:bCs/>
        </w:rPr>
      </w:pPr>
      <w:r w:rsidRPr="008534A8">
        <w:rPr>
          <w:bCs/>
        </w:rPr>
        <w:t>Scorekaarten + stickers</w:t>
      </w:r>
      <w:r w:rsidR="00831AD6">
        <w:rPr>
          <w:bCs/>
        </w:rPr>
        <w:t xml:space="preserve"> cq met hand invullen</w:t>
      </w:r>
    </w:p>
    <w:p w14:paraId="03E6506F" w14:textId="77777777" w:rsidR="008534A8" w:rsidRPr="008534A8" w:rsidRDefault="008534A8" w:rsidP="001F46D7">
      <w:pPr>
        <w:numPr>
          <w:ilvl w:val="0"/>
          <w:numId w:val="26"/>
        </w:numPr>
        <w:rPr>
          <w:bCs/>
        </w:rPr>
      </w:pPr>
      <w:r w:rsidRPr="008534A8">
        <w:rPr>
          <w:bCs/>
        </w:rPr>
        <w:t>Startlijsten</w:t>
      </w:r>
    </w:p>
    <w:p w14:paraId="35A86534" w14:textId="77777777" w:rsidR="008534A8" w:rsidRPr="008534A8" w:rsidRDefault="008534A8" w:rsidP="001F46D7">
      <w:pPr>
        <w:numPr>
          <w:ilvl w:val="0"/>
          <w:numId w:val="26"/>
        </w:numPr>
        <w:rPr>
          <w:bCs/>
        </w:rPr>
      </w:pPr>
      <w:r w:rsidRPr="008534A8">
        <w:rPr>
          <w:bCs/>
        </w:rPr>
        <w:t>Pinapparaat (voorkeur: pin)</w:t>
      </w:r>
    </w:p>
    <w:p w14:paraId="183F3C2F" w14:textId="7D8C516B" w:rsidR="008534A8" w:rsidRPr="008534A8" w:rsidRDefault="008534A8" w:rsidP="001F46D7">
      <w:pPr>
        <w:numPr>
          <w:ilvl w:val="0"/>
          <w:numId w:val="26"/>
        </w:numPr>
        <w:rPr>
          <w:bCs/>
        </w:rPr>
      </w:pPr>
      <w:r w:rsidRPr="008534A8">
        <w:rPr>
          <w:bCs/>
        </w:rPr>
        <w:t>Driving range ballen klaar</w:t>
      </w:r>
      <w:r w:rsidR="00831AD6">
        <w:rPr>
          <w:bCs/>
        </w:rPr>
        <w:t>zetten</w:t>
      </w:r>
    </w:p>
    <w:p w14:paraId="4CF484B5" w14:textId="77777777" w:rsidR="008534A8" w:rsidRPr="008534A8" w:rsidRDefault="008534A8" w:rsidP="008534A8">
      <w:pPr>
        <w:pStyle w:val="Heading2"/>
      </w:pPr>
      <w:bookmarkStart w:id="24" w:name="_Toc218586911"/>
      <w:r w:rsidRPr="008534A8">
        <w:t>Posters ophangen</w:t>
      </w:r>
      <w:bookmarkEnd w:id="24"/>
    </w:p>
    <w:p w14:paraId="5B93DEFB" w14:textId="77777777" w:rsidR="008534A8" w:rsidRPr="008534A8" w:rsidRDefault="008534A8" w:rsidP="001F46D7">
      <w:pPr>
        <w:numPr>
          <w:ilvl w:val="0"/>
          <w:numId w:val="27"/>
        </w:numPr>
        <w:rPr>
          <w:bCs/>
        </w:rPr>
      </w:pPr>
      <w:r w:rsidRPr="008534A8">
        <w:rPr>
          <w:bCs/>
        </w:rPr>
        <w:t>Local rules</w:t>
      </w:r>
    </w:p>
    <w:p w14:paraId="52DE2B1C" w14:textId="77777777" w:rsidR="008534A8" w:rsidRPr="008534A8" w:rsidRDefault="008534A8" w:rsidP="001F46D7">
      <w:pPr>
        <w:numPr>
          <w:ilvl w:val="0"/>
          <w:numId w:val="27"/>
        </w:numPr>
        <w:rPr>
          <w:bCs/>
        </w:rPr>
      </w:pPr>
      <w:r w:rsidRPr="008534A8">
        <w:rPr>
          <w:bCs/>
        </w:rPr>
        <w:t>NJGT-wedstrijdreglement</w:t>
      </w:r>
    </w:p>
    <w:p w14:paraId="3028A88A" w14:textId="77777777" w:rsidR="008534A8" w:rsidRPr="008534A8" w:rsidRDefault="008534A8" w:rsidP="001F46D7">
      <w:pPr>
        <w:numPr>
          <w:ilvl w:val="0"/>
          <w:numId w:val="27"/>
        </w:numPr>
        <w:rPr>
          <w:bCs/>
        </w:rPr>
      </w:pPr>
      <w:r w:rsidRPr="008534A8">
        <w:rPr>
          <w:bCs/>
        </w:rPr>
        <w:t>Pinposities</w:t>
      </w:r>
    </w:p>
    <w:p w14:paraId="22D68808" w14:textId="77777777" w:rsidR="008534A8" w:rsidRPr="008534A8" w:rsidRDefault="008534A8" w:rsidP="008534A8">
      <w:pPr>
        <w:pStyle w:val="Heading2"/>
      </w:pPr>
      <w:bookmarkStart w:id="25" w:name="_Toc218586912"/>
      <w:r w:rsidRPr="008534A8">
        <w:t>Vrijwilligers</w:t>
      </w:r>
      <w:bookmarkEnd w:id="25"/>
    </w:p>
    <w:p w14:paraId="1B2D62D7" w14:textId="77777777" w:rsidR="008534A8" w:rsidRPr="008534A8" w:rsidRDefault="008534A8" w:rsidP="001F46D7">
      <w:pPr>
        <w:numPr>
          <w:ilvl w:val="0"/>
          <w:numId w:val="28"/>
        </w:numPr>
        <w:rPr>
          <w:bCs/>
        </w:rPr>
      </w:pPr>
      <w:r w:rsidRPr="008534A8">
        <w:rPr>
          <w:bCs/>
        </w:rPr>
        <w:t>Laat iedereen weten:</w:t>
      </w:r>
    </w:p>
    <w:p w14:paraId="373593F8" w14:textId="7A16DB52" w:rsidR="008534A8" w:rsidRPr="008534A8" w:rsidRDefault="007D0F13" w:rsidP="001F46D7">
      <w:pPr>
        <w:numPr>
          <w:ilvl w:val="1"/>
          <w:numId w:val="29"/>
        </w:numPr>
        <w:rPr>
          <w:bCs/>
        </w:rPr>
      </w:pPr>
      <w:r w:rsidRPr="008534A8">
        <w:rPr>
          <w:bCs/>
        </w:rPr>
        <w:t>Hoe</w:t>
      </w:r>
      <w:r w:rsidR="008534A8" w:rsidRPr="008534A8">
        <w:rPr>
          <w:bCs/>
        </w:rPr>
        <w:t xml:space="preserve"> laat aanwezig</w:t>
      </w:r>
    </w:p>
    <w:p w14:paraId="1D7A5DF9" w14:textId="5221B951" w:rsidR="008534A8" w:rsidRPr="008534A8" w:rsidRDefault="007D0F13" w:rsidP="001F46D7">
      <w:pPr>
        <w:numPr>
          <w:ilvl w:val="1"/>
          <w:numId w:val="30"/>
        </w:numPr>
        <w:rPr>
          <w:bCs/>
        </w:rPr>
      </w:pPr>
      <w:r w:rsidRPr="008534A8">
        <w:rPr>
          <w:bCs/>
        </w:rPr>
        <w:t>Welke</w:t>
      </w:r>
      <w:r w:rsidR="008534A8" w:rsidRPr="008534A8">
        <w:rPr>
          <w:bCs/>
        </w:rPr>
        <w:t xml:space="preserve"> taak</w:t>
      </w:r>
    </w:p>
    <w:p w14:paraId="7A73DADE" w14:textId="5682052C" w:rsidR="008534A8" w:rsidRPr="008534A8" w:rsidRDefault="007D0F13" w:rsidP="001F46D7">
      <w:pPr>
        <w:numPr>
          <w:ilvl w:val="1"/>
          <w:numId w:val="31"/>
        </w:numPr>
        <w:rPr>
          <w:bCs/>
        </w:rPr>
      </w:pPr>
      <w:r w:rsidRPr="008534A8">
        <w:rPr>
          <w:bCs/>
        </w:rPr>
        <w:t>Kleding</w:t>
      </w:r>
      <w:r w:rsidR="008534A8" w:rsidRPr="008534A8">
        <w:rPr>
          <w:bCs/>
        </w:rPr>
        <w:t xml:space="preserve"> (bij voorkeur clubkleding)</w:t>
      </w:r>
    </w:p>
    <w:p w14:paraId="615DAACA" w14:textId="19648FE1" w:rsidR="00B952DB" w:rsidRDefault="00B952DB" w:rsidP="009D42AC">
      <w:pPr>
        <w:rPr>
          <w:i/>
          <w:iCs/>
        </w:rPr>
      </w:pPr>
    </w:p>
    <w:p w14:paraId="4188858B" w14:textId="77777777" w:rsidR="00B952DB" w:rsidRDefault="00B952DB" w:rsidP="009D42AC">
      <w:pPr>
        <w:rPr>
          <w:i/>
          <w:iCs/>
        </w:rPr>
      </w:pPr>
    </w:p>
    <w:p w14:paraId="6FB3961A" w14:textId="77777777" w:rsidR="00B952DB" w:rsidRPr="009D42AC" w:rsidRDefault="00B952DB" w:rsidP="009D42AC">
      <w:pPr>
        <w:rPr>
          <w:i/>
          <w:iCs/>
        </w:rPr>
      </w:pPr>
    </w:p>
    <w:p w14:paraId="46CA7DDC" w14:textId="0ACCCFDC" w:rsidR="00BC6084" w:rsidRDefault="00080316" w:rsidP="00C42B18">
      <w:pPr>
        <w:pStyle w:val="Heading1"/>
        <w:rPr>
          <w:color w:val="00B050"/>
        </w:rPr>
      </w:pPr>
      <w:bookmarkStart w:id="26" w:name="_Toc218586913"/>
      <w:r w:rsidRPr="00CC05BA">
        <w:rPr>
          <w:color w:val="00B050"/>
        </w:rPr>
        <w:lastRenderedPageBreak/>
        <w:t>Wedstrijddag</w:t>
      </w:r>
      <w:bookmarkEnd w:id="26"/>
    </w:p>
    <w:p w14:paraId="102DA7F1" w14:textId="79EB5327" w:rsidR="00B952DB" w:rsidRPr="00B952DB" w:rsidRDefault="00B952DB" w:rsidP="00B952DB">
      <w:r w:rsidRPr="00B952DB">
        <w:t>De wedstrijddag staat volledig in het teken van de jeugdspelers. Een duidelijke ontvangst, heldere uitleg en goede begeleiding in de baan zorgen voor vertrouwen en plezier. Door aandacht te hebben voor tempo, veiligheid en sportiviteit ontstaat een positieve wedstrijdsfeer waarin iedere speler zich welkom voelt.</w:t>
      </w:r>
    </w:p>
    <w:p w14:paraId="78895C3C" w14:textId="77777777" w:rsidR="008534A8" w:rsidRPr="008534A8" w:rsidRDefault="008534A8" w:rsidP="008534A8">
      <w:pPr>
        <w:pStyle w:val="Heading2"/>
      </w:pPr>
      <w:bookmarkStart w:id="27" w:name="_Toc465844425"/>
      <w:bookmarkStart w:id="28" w:name="_Toc218586914"/>
      <w:r w:rsidRPr="008534A8">
        <w:t>Ochtend</w:t>
      </w:r>
      <w:bookmarkEnd w:id="28"/>
    </w:p>
    <w:p w14:paraId="48A461AF" w14:textId="77777777" w:rsidR="008534A8" w:rsidRPr="008534A8" w:rsidRDefault="008534A8" w:rsidP="001F46D7">
      <w:pPr>
        <w:numPr>
          <w:ilvl w:val="0"/>
          <w:numId w:val="32"/>
        </w:numPr>
      </w:pPr>
      <w:r w:rsidRPr="008534A8">
        <w:t>08:00 – Vrijwilligers aanwezig</w:t>
      </w:r>
    </w:p>
    <w:p w14:paraId="65444206" w14:textId="076D526A" w:rsidR="008534A8" w:rsidRPr="008534A8" w:rsidRDefault="008534A8" w:rsidP="001F46D7">
      <w:pPr>
        <w:numPr>
          <w:ilvl w:val="0"/>
          <w:numId w:val="32"/>
        </w:numPr>
      </w:pPr>
      <w:r w:rsidRPr="008534A8">
        <w:t>Driving range open</w:t>
      </w:r>
    </w:p>
    <w:p w14:paraId="06A5DD04" w14:textId="1138E30D" w:rsidR="008534A8" w:rsidRPr="008534A8" w:rsidRDefault="008534A8" w:rsidP="001F46D7">
      <w:pPr>
        <w:numPr>
          <w:ilvl w:val="0"/>
          <w:numId w:val="32"/>
        </w:numPr>
      </w:pPr>
      <w:r w:rsidRPr="008534A8">
        <w:t>Inschr</w:t>
      </w:r>
      <w:r w:rsidR="00FE2F60">
        <w:t>ijftafel bezetten</w:t>
      </w:r>
    </w:p>
    <w:p w14:paraId="241C8718" w14:textId="77777777" w:rsidR="008534A8" w:rsidRPr="008534A8" w:rsidRDefault="008534A8" w:rsidP="001F46D7">
      <w:pPr>
        <w:numPr>
          <w:ilvl w:val="0"/>
          <w:numId w:val="32"/>
        </w:numPr>
      </w:pPr>
      <w:r w:rsidRPr="008534A8">
        <w:t>Inschrijfgeld innen (€10 p.p.)</w:t>
      </w:r>
    </w:p>
    <w:p w14:paraId="757776BD" w14:textId="77777777" w:rsidR="008534A8" w:rsidRPr="008534A8" w:rsidRDefault="008534A8" w:rsidP="001F46D7">
      <w:pPr>
        <w:numPr>
          <w:ilvl w:val="0"/>
          <w:numId w:val="32"/>
        </w:numPr>
      </w:pPr>
      <w:r w:rsidRPr="008534A8">
        <w:t>Scorekaarten uitdelen</w:t>
      </w:r>
    </w:p>
    <w:p w14:paraId="03131465" w14:textId="77777777" w:rsidR="008534A8" w:rsidRPr="008534A8" w:rsidRDefault="008534A8" w:rsidP="008534A8">
      <w:pPr>
        <w:pStyle w:val="Heading2"/>
      </w:pPr>
      <w:bookmarkStart w:id="29" w:name="_Toc218586915"/>
      <w:r w:rsidRPr="008534A8">
        <w:t>Start</w:t>
      </w:r>
      <w:bookmarkEnd w:id="29"/>
    </w:p>
    <w:p w14:paraId="0E02112E" w14:textId="77777777" w:rsidR="008534A8" w:rsidRPr="008534A8" w:rsidRDefault="008534A8" w:rsidP="001F46D7">
      <w:pPr>
        <w:numPr>
          <w:ilvl w:val="0"/>
          <w:numId w:val="33"/>
        </w:numPr>
      </w:pPr>
      <w:r w:rsidRPr="008534A8">
        <w:t xml:space="preserve">Standaard starttijd: </w:t>
      </w:r>
      <w:r w:rsidRPr="008534A8">
        <w:rPr>
          <w:b/>
          <w:bCs/>
        </w:rPr>
        <w:t>09:00 uur</w:t>
      </w:r>
    </w:p>
    <w:p w14:paraId="0059C4D2" w14:textId="77777777" w:rsidR="008534A8" w:rsidRPr="008534A8" w:rsidRDefault="008534A8" w:rsidP="001F46D7">
      <w:pPr>
        <w:numPr>
          <w:ilvl w:val="0"/>
          <w:numId w:val="33"/>
        </w:numPr>
      </w:pPr>
      <w:r w:rsidRPr="008534A8">
        <w:t>Indeling volgens NJGT-categorieën</w:t>
      </w:r>
    </w:p>
    <w:p w14:paraId="0EE04BC3" w14:textId="77777777" w:rsidR="008534A8" w:rsidRPr="008534A8" w:rsidRDefault="008534A8" w:rsidP="001F46D7">
      <w:pPr>
        <w:numPr>
          <w:ilvl w:val="0"/>
          <w:numId w:val="33"/>
        </w:numPr>
      </w:pPr>
      <w:r w:rsidRPr="008534A8">
        <w:rPr>
          <w:b/>
          <w:bCs/>
        </w:rPr>
        <w:t>Geen caddy’s toegestaan</w:t>
      </w:r>
      <w:r w:rsidRPr="008534A8">
        <w:t xml:space="preserve"> (ouders vooraf informeren)</w:t>
      </w:r>
    </w:p>
    <w:p w14:paraId="4DC73668" w14:textId="77777777" w:rsidR="008534A8" w:rsidRPr="008534A8" w:rsidRDefault="008534A8" w:rsidP="008534A8">
      <w:pPr>
        <w:pStyle w:val="Heading2"/>
      </w:pPr>
      <w:bookmarkStart w:id="30" w:name="_Toc218586916"/>
      <w:r w:rsidRPr="008534A8">
        <w:t>Tijdens de ronde</w:t>
      </w:r>
      <w:bookmarkEnd w:id="30"/>
    </w:p>
    <w:p w14:paraId="6E7F0F53" w14:textId="77777777" w:rsidR="008534A8" w:rsidRPr="008534A8" w:rsidRDefault="008534A8" w:rsidP="001F46D7">
      <w:pPr>
        <w:numPr>
          <w:ilvl w:val="0"/>
          <w:numId w:val="34"/>
        </w:numPr>
      </w:pPr>
      <w:r w:rsidRPr="008534A8">
        <w:t>Starter begeleidt starts</w:t>
      </w:r>
    </w:p>
    <w:p w14:paraId="1B7BC383" w14:textId="77777777" w:rsidR="008534A8" w:rsidRPr="008534A8" w:rsidRDefault="008534A8" w:rsidP="001F46D7">
      <w:pPr>
        <w:numPr>
          <w:ilvl w:val="0"/>
          <w:numId w:val="34"/>
        </w:numPr>
      </w:pPr>
      <w:r w:rsidRPr="008534A8">
        <w:t>Marshals en referee bereikbaar</w:t>
      </w:r>
    </w:p>
    <w:p w14:paraId="760842D7" w14:textId="77777777" w:rsidR="008534A8" w:rsidRPr="008534A8" w:rsidRDefault="008534A8" w:rsidP="001F46D7">
      <w:pPr>
        <w:numPr>
          <w:ilvl w:val="0"/>
          <w:numId w:val="34"/>
        </w:numPr>
      </w:pPr>
      <w:r w:rsidRPr="008534A8">
        <w:t>Markers begeleiden (tellen, geen coaching)</w:t>
      </w:r>
    </w:p>
    <w:p w14:paraId="35F93289" w14:textId="77777777" w:rsidR="008534A8" w:rsidRPr="008534A8" w:rsidRDefault="008534A8" w:rsidP="001F46D7">
      <w:pPr>
        <w:numPr>
          <w:ilvl w:val="0"/>
          <w:numId w:val="34"/>
        </w:numPr>
      </w:pPr>
      <w:r w:rsidRPr="008534A8">
        <w:t>Tempo in de baan bewaken (Ready Golf)</w:t>
      </w:r>
    </w:p>
    <w:p w14:paraId="34147222" w14:textId="77777777" w:rsidR="008534A8" w:rsidRPr="008534A8" w:rsidRDefault="008534A8" w:rsidP="008534A8">
      <w:pPr>
        <w:pStyle w:val="Heading2"/>
      </w:pPr>
      <w:bookmarkStart w:id="31" w:name="_Toc218586917"/>
      <w:r w:rsidRPr="008534A8">
        <w:t>Binnenkomst</w:t>
      </w:r>
      <w:bookmarkEnd w:id="31"/>
    </w:p>
    <w:p w14:paraId="0F6B5D51" w14:textId="77777777" w:rsidR="008534A8" w:rsidRPr="008534A8" w:rsidRDefault="008534A8" w:rsidP="001F46D7">
      <w:pPr>
        <w:numPr>
          <w:ilvl w:val="0"/>
          <w:numId w:val="35"/>
        </w:numPr>
      </w:pPr>
      <w:r w:rsidRPr="008534A8">
        <w:t>Scorekaarten innemen</w:t>
      </w:r>
    </w:p>
    <w:p w14:paraId="24E7B389" w14:textId="77777777" w:rsidR="008534A8" w:rsidRPr="008534A8" w:rsidRDefault="008534A8" w:rsidP="001F46D7">
      <w:pPr>
        <w:numPr>
          <w:ilvl w:val="0"/>
          <w:numId w:val="35"/>
        </w:numPr>
      </w:pPr>
      <w:r w:rsidRPr="008534A8">
        <w:t>Scores invoeren</w:t>
      </w:r>
    </w:p>
    <w:p w14:paraId="67DF50B4" w14:textId="77777777" w:rsidR="008534A8" w:rsidRPr="008534A8" w:rsidRDefault="008534A8" w:rsidP="001F46D7">
      <w:pPr>
        <w:numPr>
          <w:ilvl w:val="0"/>
          <w:numId w:val="35"/>
        </w:numPr>
      </w:pPr>
      <w:r w:rsidRPr="008534A8">
        <w:t>Spelers ontvangen drankje/snack</w:t>
      </w:r>
    </w:p>
    <w:p w14:paraId="7D280398" w14:textId="77777777" w:rsidR="008534A8" w:rsidRPr="008534A8" w:rsidRDefault="008534A8" w:rsidP="008534A8">
      <w:pPr>
        <w:pStyle w:val="Heading2"/>
      </w:pPr>
      <w:bookmarkStart w:id="32" w:name="_Toc218586918"/>
      <w:r w:rsidRPr="008534A8">
        <w:t>Afsluiting</w:t>
      </w:r>
      <w:bookmarkEnd w:id="32"/>
    </w:p>
    <w:p w14:paraId="031EE83E" w14:textId="77777777" w:rsidR="008534A8" w:rsidRPr="008534A8" w:rsidRDefault="008534A8" w:rsidP="001F46D7">
      <w:pPr>
        <w:numPr>
          <w:ilvl w:val="0"/>
          <w:numId w:val="36"/>
        </w:numPr>
      </w:pPr>
      <w:r w:rsidRPr="008534A8">
        <w:t>Prijsuitreiking</w:t>
      </w:r>
    </w:p>
    <w:p w14:paraId="53C0361D" w14:textId="77777777" w:rsidR="008534A8" w:rsidRPr="008534A8" w:rsidRDefault="008534A8" w:rsidP="001F46D7">
      <w:pPr>
        <w:numPr>
          <w:ilvl w:val="0"/>
          <w:numId w:val="36"/>
        </w:numPr>
      </w:pPr>
      <w:r w:rsidRPr="008534A8">
        <w:t>Bedanken vrijwilligers</w:t>
      </w:r>
    </w:p>
    <w:p w14:paraId="0FE8DB18" w14:textId="77777777" w:rsidR="008534A8" w:rsidRPr="008534A8" w:rsidRDefault="008534A8" w:rsidP="001F46D7">
      <w:pPr>
        <w:numPr>
          <w:ilvl w:val="0"/>
          <w:numId w:val="36"/>
        </w:numPr>
      </w:pPr>
      <w:r w:rsidRPr="008534A8">
        <w:t>Opruimen materialen</w:t>
      </w:r>
    </w:p>
    <w:p w14:paraId="4A30A62E" w14:textId="24F4DFEE" w:rsidR="00C37B97" w:rsidRDefault="00C37B97" w:rsidP="00C37B97"/>
    <w:p w14:paraId="6D035B59" w14:textId="77777777" w:rsidR="00D067DB" w:rsidRDefault="00D067DB" w:rsidP="00C37B97"/>
    <w:p w14:paraId="4EB61F14" w14:textId="77777777" w:rsidR="00D067DB" w:rsidRDefault="00D067DB" w:rsidP="00C37B97"/>
    <w:p w14:paraId="09E0E52D" w14:textId="77777777" w:rsidR="00D067DB" w:rsidRDefault="00D067DB" w:rsidP="00C37B97"/>
    <w:p w14:paraId="6F18A0C6" w14:textId="77777777" w:rsidR="00D067DB" w:rsidRPr="00C37B97" w:rsidRDefault="00D067DB" w:rsidP="00C37B97"/>
    <w:p w14:paraId="47641CE2" w14:textId="2B601B30" w:rsidR="00C37B97" w:rsidRDefault="008534A8" w:rsidP="008534A8">
      <w:pPr>
        <w:pStyle w:val="Heading1"/>
        <w:rPr>
          <w:color w:val="00B050"/>
        </w:rPr>
      </w:pPr>
      <w:bookmarkStart w:id="33" w:name="_Toc218586919"/>
      <w:r w:rsidRPr="00CC05BA">
        <w:rPr>
          <w:color w:val="00B050"/>
        </w:rPr>
        <w:lastRenderedPageBreak/>
        <w:t>Na de wedstrijd</w:t>
      </w:r>
      <w:bookmarkEnd w:id="33"/>
    </w:p>
    <w:p w14:paraId="7946E2A4" w14:textId="48BCB281" w:rsidR="00B952DB" w:rsidRPr="00B952DB" w:rsidRDefault="00B952DB" w:rsidP="00B952DB">
      <w:r w:rsidRPr="00B952DB">
        <w:t>Na afloop is het belangrijk om de wedstrijd zorgvuldig af te ronden. Het delen van uitslagen, bedanken van vrijwilligers en een korte evaluatie helpen om ervaringen vast te leggen en de organisatie van toekomstige wedstrijden verder te verbeteren.</w:t>
      </w:r>
    </w:p>
    <w:p w14:paraId="1EF0A33D" w14:textId="77777777" w:rsidR="008534A8" w:rsidRPr="00B57612" w:rsidRDefault="008534A8" w:rsidP="008534A8">
      <w:pPr>
        <w:pStyle w:val="Heading2"/>
        <w:rPr>
          <w:rFonts w:asciiTheme="minorHAnsi" w:hAnsiTheme="minorHAnsi"/>
          <w:sz w:val="22"/>
          <w:szCs w:val="22"/>
        </w:rPr>
      </w:pPr>
      <w:bookmarkStart w:id="34" w:name="_Toc218586920"/>
      <w:r w:rsidRPr="00B57612">
        <w:rPr>
          <w:rFonts w:asciiTheme="minorHAnsi" w:hAnsiTheme="minorHAnsi"/>
          <w:sz w:val="22"/>
          <w:szCs w:val="22"/>
        </w:rPr>
        <w:t>Afronden</w:t>
      </w:r>
      <w:bookmarkEnd w:id="34"/>
    </w:p>
    <w:p w14:paraId="10B33095" w14:textId="77777777" w:rsidR="008534A8" w:rsidRPr="008534A8" w:rsidRDefault="008534A8" w:rsidP="001F46D7">
      <w:pPr>
        <w:numPr>
          <w:ilvl w:val="0"/>
          <w:numId w:val="37"/>
        </w:numPr>
      </w:pPr>
      <w:r w:rsidRPr="008534A8">
        <w:t>Uitslagen doorgeven aan NJGT</w:t>
      </w:r>
    </w:p>
    <w:p w14:paraId="455B7A4D" w14:textId="77777777" w:rsidR="008534A8" w:rsidRPr="008534A8" w:rsidRDefault="008534A8" w:rsidP="001F46D7">
      <w:pPr>
        <w:numPr>
          <w:ilvl w:val="0"/>
          <w:numId w:val="37"/>
        </w:numPr>
      </w:pPr>
      <w:r w:rsidRPr="008534A8">
        <w:t>Eventuele bijzonderheden melden</w:t>
      </w:r>
    </w:p>
    <w:p w14:paraId="616FC253" w14:textId="77777777" w:rsidR="008534A8" w:rsidRPr="008534A8" w:rsidRDefault="008534A8" w:rsidP="001F46D7">
      <w:pPr>
        <w:numPr>
          <w:ilvl w:val="0"/>
          <w:numId w:val="37"/>
        </w:numPr>
      </w:pPr>
      <w:r w:rsidRPr="008534A8">
        <w:t>Korte evaluatie:</w:t>
      </w:r>
    </w:p>
    <w:p w14:paraId="177EC8A4" w14:textId="12BC8163" w:rsidR="008534A8" w:rsidRPr="008534A8" w:rsidRDefault="007D0F13" w:rsidP="001F46D7">
      <w:pPr>
        <w:numPr>
          <w:ilvl w:val="1"/>
          <w:numId w:val="38"/>
        </w:numPr>
      </w:pPr>
      <w:r w:rsidRPr="008534A8">
        <w:t>Wat</w:t>
      </w:r>
      <w:r w:rsidR="008534A8" w:rsidRPr="008534A8">
        <w:t xml:space="preserve"> ging goed</w:t>
      </w:r>
    </w:p>
    <w:p w14:paraId="75E3F0ED" w14:textId="29E3D809" w:rsidR="008534A8" w:rsidRPr="008534A8" w:rsidRDefault="007D0F13" w:rsidP="001F46D7">
      <w:pPr>
        <w:numPr>
          <w:ilvl w:val="1"/>
          <w:numId w:val="39"/>
        </w:numPr>
      </w:pPr>
      <w:r w:rsidRPr="008534A8">
        <w:t>Wat</w:t>
      </w:r>
      <w:r w:rsidR="008534A8" w:rsidRPr="008534A8">
        <w:t xml:space="preserve"> kan beter</w:t>
      </w:r>
    </w:p>
    <w:p w14:paraId="114074A9" w14:textId="6718CFF3" w:rsidR="008534A8" w:rsidRDefault="008534A8" w:rsidP="00CC05BA">
      <w:pPr>
        <w:pStyle w:val="Heading1"/>
        <w:rPr>
          <w:color w:val="00B050"/>
        </w:rPr>
      </w:pPr>
      <w:bookmarkStart w:id="35" w:name="_Toc218586921"/>
      <w:r w:rsidRPr="00CC05BA">
        <w:rPr>
          <w:color w:val="00B050"/>
        </w:rPr>
        <w:t>Belangrijk om te onthouden</w:t>
      </w:r>
      <w:bookmarkEnd w:id="35"/>
    </w:p>
    <w:p w14:paraId="29A95E8F" w14:textId="688E3873" w:rsidR="00B952DB" w:rsidRPr="00B952DB" w:rsidRDefault="00B952DB" w:rsidP="00B952DB">
      <w:r w:rsidRPr="00B952DB">
        <w:t>Dit hoofdstuk benadrukt de uitgangspunten van een NJGT-wedstrijd: plezier in het spel, respect voor elkaar en voor de baan, en duidelijke rollen voor ouders, markers en organisatie. Door deze principes centraal te stellen, blijft de wedstrijddag voor iedereen overzichtelijk en prettig.</w:t>
      </w:r>
    </w:p>
    <w:p w14:paraId="4C575D92" w14:textId="77777777" w:rsidR="008534A8" w:rsidRPr="00B57612" w:rsidRDefault="008534A8" w:rsidP="001F46D7">
      <w:pPr>
        <w:pStyle w:val="NormalWeb"/>
        <w:numPr>
          <w:ilvl w:val="0"/>
          <w:numId w:val="40"/>
        </w:numPr>
        <w:spacing w:before="280" w:beforeAutospacing="0" w:after="0" w:afterAutospacing="0"/>
        <w:textAlignment w:val="baseline"/>
        <w:rPr>
          <w:rFonts w:asciiTheme="minorHAnsi" w:hAnsiTheme="minorHAnsi"/>
          <w:color w:val="000000"/>
          <w:sz w:val="22"/>
          <w:szCs w:val="22"/>
        </w:rPr>
      </w:pPr>
      <w:r w:rsidRPr="00B57612">
        <w:rPr>
          <w:rFonts w:asciiTheme="minorHAnsi" w:hAnsiTheme="minorHAnsi"/>
          <w:color w:val="000000"/>
          <w:sz w:val="22"/>
          <w:szCs w:val="22"/>
        </w:rPr>
        <w:t>Gezelligheid en sportiviteit staan altijd voorop</w:t>
      </w:r>
    </w:p>
    <w:p w14:paraId="4EAD75DE" w14:textId="77777777" w:rsidR="008534A8" w:rsidRPr="00B57612" w:rsidRDefault="008534A8" w:rsidP="001F46D7">
      <w:pPr>
        <w:pStyle w:val="NormalWeb"/>
        <w:numPr>
          <w:ilvl w:val="0"/>
          <w:numId w:val="40"/>
        </w:numPr>
        <w:spacing w:before="0" w:beforeAutospacing="0" w:after="0" w:afterAutospacing="0"/>
        <w:textAlignment w:val="baseline"/>
        <w:rPr>
          <w:rFonts w:asciiTheme="minorHAnsi" w:hAnsiTheme="minorHAnsi"/>
          <w:color w:val="000000"/>
          <w:sz w:val="22"/>
          <w:szCs w:val="22"/>
        </w:rPr>
      </w:pPr>
      <w:r w:rsidRPr="00B57612">
        <w:rPr>
          <w:rFonts w:asciiTheme="minorHAnsi" w:hAnsiTheme="minorHAnsi"/>
          <w:color w:val="000000"/>
          <w:sz w:val="22"/>
          <w:szCs w:val="22"/>
        </w:rPr>
        <w:t xml:space="preserve">Ouders welkom, maar </w:t>
      </w:r>
      <w:r w:rsidRPr="00B57612">
        <w:rPr>
          <w:rFonts w:asciiTheme="minorHAnsi" w:hAnsiTheme="minorHAnsi"/>
          <w:b/>
          <w:bCs/>
          <w:color w:val="000000"/>
          <w:sz w:val="22"/>
          <w:szCs w:val="22"/>
        </w:rPr>
        <w:t>geen caddy</w:t>
      </w:r>
    </w:p>
    <w:p w14:paraId="6F8F9897" w14:textId="77777777" w:rsidR="008534A8" w:rsidRPr="00B57612" w:rsidRDefault="008534A8" w:rsidP="001F46D7">
      <w:pPr>
        <w:pStyle w:val="NormalWeb"/>
        <w:numPr>
          <w:ilvl w:val="0"/>
          <w:numId w:val="40"/>
        </w:numPr>
        <w:spacing w:before="0" w:beforeAutospacing="0" w:after="0" w:afterAutospacing="0"/>
        <w:textAlignment w:val="baseline"/>
        <w:rPr>
          <w:rFonts w:asciiTheme="minorHAnsi" w:hAnsiTheme="minorHAnsi"/>
          <w:color w:val="000000"/>
          <w:sz w:val="22"/>
          <w:szCs w:val="22"/>
        </w:rPr>
      </w:pPr>
      <w:r w:rsidRPr="00B57612">
        <w:rPr>
          <w:rFonts w:asciiTheme="minorHAnsi" w:hAnsiTheme="minorHAnsi"/>
          <w:color w:val="000000"/>
          <w:sz w:val="22"/>
          <w:szCs w:val="22"/>
        </w:rPr>
        <w:t>Marker = tellen &amp; begeleiden, niet coachen</w:t>
      </w:r>
    </w:p>
    <w:p w14:paraId="72DDDBFA" w14:textId="77777777" w:rsidR="008534A8" w:rsidRPr="00B57612" w:rsidRDefault="008534A8" w:rsidP="001F46D7">
      <w:pPr>
        <w:pStyle w:val="NormalWeb"/>
        <w:numPr>
          <w:ilvl w:val="0"/>
          <w:numId w:val="40"/>
        </w:numPr>
        <w:spacing w:before="0" w:beforeAutospacing="0" w:after="0" w:afterAutospacing="0"/>
        <w:textAlignment w:val="baseline"/>
        <w:rPr>
          <w:rFonts w:asciiTheme="minorHAnsi" w:hAnsiTheme="minorHAnsi"/>
          <w:color w:val="000000"/>
          <w:sz w:val="22"/>
          <w:szCs w:val="22"/>
        </w:rPr>
      </w:pPr>
      <w:r w:rsidRPr="00B57612">
        <w:rPr>
          <w:rFonts w:asciiTheme="minorHAnsi" w:hAnsiTheme="minorHAnsi"/>
          <w:color w:val="000000"/>
          <w:sz w:val="22"/>
          <w:szCs w:val="22"/>
        </w:rPr>
        <w:t>Veiligheid en tempo zijn belangrijk</w:t>
      </w:r>
    </w:p>
    <w:p w14:paraId="7614E44E" w14:textId="7CE7B1E3" w:rsidR="00BC6084" w:rsidRDefault="008534A8" w:rsidP="00BC6084">
      <w:pPr>
        <w:pStyle w:val="NormalWeb"/>
        <w:numPr>
          <w:ilvl w:val="0"/>
          <w:numId w:val="40"/>
        </w:numPr>
        <w:spacing w:before="0" w:beforeAutospacing="0" w:after="280" w:afterAutospacing="0"/>
        <w:textAlignment w:val="baseline"/>
        <w:rPr>
          <w:rFonts w:asciiTheme="minorHAnsi" w:hAnsiTheme="minorHAnsi"/>
          <w:color w:val="000000"/>
          <w:sz w:val="22"/>
          <w:szCs w:val="22"/>
        </w:rPr>
      </w:pPr>
      <w:r w:rsidRPr="00B57612">
        <w:rPr>
          <w:rFonts w:asciiTheme="minorHAnsi" w:hAnsiTheme="minorHAnsi"/>
          <w:color w:val="000000"/>
          <w:sz w:val="22"/>
          <w:szCs w:val="22"/>
        </w:rPr>
        <w:t>NJGT-reglement is leidend</w:t>
      </w:r>
      <w:bookmarkStart w:id="36" w:name="_Toc465844426"/>
      <w:bookmarkEnd w:id="27"/>
    </w:p>
    <w:p w14:paraId="311FC3A8" w14:textId="77777777" w:rsidR="00D067DB" w:rsidRDefault="00D067DB" w:rsidP="00D067DB">
      <w:pPr>
        <w:pStyle w:val="NormalWeb"/>
        <w:spacing w:before="0" w:beforeAutospacing="0" w:after="280" w:afterAutospacing="0"/>
        <w:textAlignment w:val="baseline"/>
        <w:rPr>
          <w:rFonts w:asciiTheme="minorHAnsi" w:hAnsiTheme="minorHAnsi"/>
          <w:color w:val="000000"/>
          <w:sz w:val="22"/>
          <w:szCs w:val="22"/>
        </w:rPr>
      </w:pPr>
    </w:p>
    <w:p w14:paraId="1CD4DE82" w14:textId="77777777" w:rsidR="00B952DB" w:rsidRDefault="00B952DB" w:rsidP="00D067DB">
      <w:pPr>
        <w:pStyle w:val="NormalWeb"/>
        <w:spacing w:before="0" w:beforeAutospacing="0" w:after="280" w:afterAutospacing="0"/>
        <w:textAlignment w:val="baseline"/>
        <w:rPr>
          <w:rFonts w:asciiTheme="minorHAnsi" w:hAnsiTheme="minorHAnsi"/>
          <w:color w:val="000000"/>
          <w:sz w:val="22"/>
          <w:szCs w:val="22"/>
        </w:rPr>
      </w:pPr>
    </w:p>
    <w:p w14:paraId="3AFA9351" w14:textId="77777777" w:rsidR="00B952DB" w:rsidRDefault="00B952DB" w:rsidP="00D067DB">
      <w:pPr>
        <w:pStyle w:val="NormalWeb"/>
        <w:spacing w:before="0" w:beforeAutospacing="0" w:after="280" w:afterAutospacing="0"/>
        <w:textAlignment w:val="baseline"/>
        <w:rPr>
          <w:rFonts w:asciiTheme="minorHAnsi" w:hAnsiTheme="minorHAnsi"/>
          <w:color w:val="000000"/>
          <w:sz w:val="22"/>
          <w:szCs w:val="22"/>
        </w:rPr>
      </w:pPr>
    </w:p>
    <w:p w14:paraId="6CDDF7C7" w14:textId="77777777" w:rsidR="00B952DB" w:rsidRDefault="00B952DB" w:rsidP="00D067DB">
      <w:pPr>
        <w:pStyle w:val="NormalWeb"/>
        <w:spacing w:before="0" w:beforeAutospacing="0" w:after="280" w:afterAutospacing="0"/>
        <w:textAlignment w:val="baseline"/>
        <w:rPr>
          <w:rFonts w:asciiTheme="minorHAnsi" w:hAnsiTheme="minorHAnsi"/>
          <w:color w:val="000000"/>
          <w:sz w:val="22"/>
          <w:szCs w:val="22"/>
        </w:rPr>
      </w:pPr>
    </w:p>
    <w:p w14:paraId="4121E8A8" w14:textId="77777777" w:rsidR="00B952DB" w:rsidRDefault="00B952DB" w:rsidP="00D067DB">
      <w:pPr>
        <w:pStyle w:val="NormalWeb"/>
        <w:spacing w:before="0" w:beforeAutospacing="0" w:after="280" w:afterAutospacing="0"/>
        <w:textAlignment w:val="baseline"/>
        <w:rPr>
          <w:rFonts w:asciiTheme="minorHAnsi" w:hAnsiTheme="minorHAnsi"/>
          <w:color w:val="000000"/>
          <w:sz w:val="22"/>
          <w:szCs w:val="22"/>
        </w:rPr>
      </w:pPr>
    </w:p>
    <w:p w14:paraId="6F9D32FE" w14:textId="77777777" w:rsidR="00B952DB" w:rsidRDefault="00B952DB" w:rsidP="00D067DB">
      <w:pPr>
        <w:pStyle w:val="NormalWeb"/>
        <w:spacing w:before="0" w:beforeAutospacing="0" w:after="280" w:afterAutospacing="0"/>
        <w:textAlignment w:val="baseline"/>
        <w:rPr>
          <w:rFonts w:asciiTheme="minorHAnsi" w:hAnsiTheme="minorHAnsi"/>
          <w:color w:val="000000"/>
          <w:sz w:val="22"/>
          <w:szCs w:val="22"/>
        </w:rPr>
      </w:pPr>
    </w:p>
    <w:p w14:paraId="76765881" w14:textId="77777777" w:rsidR="00B952DB" w:rsidRDefault="00B952DB" w:rsidP="00D067DB">
      <w:pPr>
        <w:pStyle w:val="NormalWeb"/>
        <w:spacing w:before="0" w:beforeAutospacing="0" w:after="280" w:afterAutospacing="0"/>
        <w:textAlignment w:val="baseline"/>
        <w:rPr>
          <w:rFonts w:asciiTheme="minorHAnsi" w:hAnsiTheme="minorHAnsi"/>
          <w:color w:val="000000"/>
          <w:sz w:val="22"/>
          <w:szCs w:val="22"/>
        </w:rPr>
      </w:pPr>
    </w:p>
    <w:p w14:paraId="19AEC957" w14:textId="77777777" w:rsidR="00B952DB" w:rsidRDefault="00B952DB" w:rsidP="00D067DB">
      <w:pPr>
        <w:pStyle w:val="NormalWeb"/>
        <w:spacing w:before="0" w:beforeAutospacing="0" w:after="280" w:afterAutospacing="0"/>
        <w:textAlignment w:val="baseline"/>
        <w:rPr>
          <w:rFonts w:asciiTheme="minorHAnsi" w:hAnsiTheme="minorHAnsi"/>
          <w:color w:val="000000"/>
          <w:sz w:val="22"/>
          <w:szCs w:val="22"/>
        </w:rPr>
      </w:pPr>
    </w:p>
    <w:p w14:paraId="58493F3A" w14:textId="77777777" w:rsidR="00B952DB" w:rsidRDefault="00B952DB" w:rsidP="00D067DB">
      <w:pPr>
        <w:pStyle w:val="NormalWeb"/>
        <w:spacing w:before="0" w:beforeAutospacing="0" w:after="280" w:afterAutospacing="0"/>
        <w:textAlignment w:val="baseline"/>
        <w:rPr>
          <w:rFonts w:asciiTheme="minorHAnsi" w:hAnsiTheme="minorHAnsi"/>
          <w:color w:val="000000"/>
          <w:sz w:val="22"/>
          <w:szCs w:val="22"/>
        </w:rPr>
      </w:pPr>
    </w:p>
    <w:p w14:paraId="25FBD875" w14:textId="77777777" w:rsidR="00B952DB" w:rsidRPr="003A5476" w:rsidRDefault="00B952DB" w:rsidP="00D067DB">
      <w:pPr>
        <w:pStyle w:val="NormalWeb"/>
        <w:spacing w:before="0" w:beforeAutospacing="0" w:after="280" w:afterAutospacing="0"/>
        <w:textAlignment w:val="baseline"/>
        <w:rPr>
          <w:rFonts w:asciiTheme="minorHAnsi" w:hAnsiTheme="minorHAnsi"/>
          <w:color w:val="000000"/>
          <w:sz w:val="22"/>
          <w:szCs w:val="22"/>
        </w:rPr>
      </w:pPr>
    </w:p>
    <w:p w14:paraId="28C71A02" w14:textId="2CB6AC36" w:rsidR="007B6494" w:rsidRDefault="00B957A4" w:rsidP="007B6494">
      <w:pPr>
        <w:pStyle w:val="Heading1"/>
        <w:rPr>
          <w:color w:val="00B050"/>
        </w:rPr>
      </w:pPr>
      <w:bookmarkStart w:id="37" w:name="_Toc218586922"/>
      <w:bookmarkEnd w:id="36"/>
      <w:bookmarkEnd w:id="0"/>
      <w:r>
        <w:rPr>
          <w:color w:val="00B050"/>
        </w:rPr>
        <w:t>Checklist (bijlage)</w:t>
      </w:r>
      <w:bookmarkEnd w:id="37"/>
    </w:p>
    <w:p w14:paraId="352A776E" w14:textId="7862BBAE" w:rsidR="00B952DB" w:rsidRDefault="00B952DB" w:rsidP="00B952DB">
      <w:r w:rsidRPr="00B952DB">
        <w:t>De checklist ondersteunt de organisatie van begin tot eind en helpt om niets over het hoofd te zien. Door deze als praktisch hulpmiddel te gebruiken, kan de club gestructureerd werken en met vertrouwen toewerken naar een succesvolle NJGT-wedstrijddag.</w:t>
      </w:r>
    </w:p>
    <w:p w14:paraId="7EB3376C" w14:textId="77777777" w:rsidR="00B952DB" w:rsidRPr="00B952DB" w:rsidRDefault="00B952DB" w:rsidP="00B952DB"/>
    <w:p w14:paraId="793D8FDF" w14:textId="77777777" w:rsidR="007B6494" w:rsidRDefault="007B6494" w:rsidP="007B6494">
      <w:r>
        <w:t>Vooraf – 2 à 3 maanden</w:t>
      </w:r>
    </w:p>
    <w:p w14:paraId="49C55359" w14:textId="77777777" w:rsidR="007B6494" w:rsidRDefault="007B6494" w:rsidP="007B6494">
      <w:r>
        <w:rPr>
          <w:rFonts w:ascii="Segoe UI Symbol" w:hAnsi="Segoe UI Symbol" w:cs="Segoe UI Symbol"/>
        </w:rPr>
        <w:t>☐</w:t>
      </w:r>
      <w:r>
        <w:t xml:space="preserve"> Datum bevestigd met NJGT</w:t>
      </w:r>
    </w:p>
    <w:p w14:paraId="321B688E" w14:textId="77777777" w:rsidR="007B6494" w:rsidRDefault="007B6494" w:rsidP="007B6494">
      <w:r>
        <w:rPr>
          <w:rFonts w:ascii="Segoe UI Symbol" w:hAnsi="Segoe UI Symbol" w:cs="Segoe UI Symbol"/>
        </w:rPr>
        <w:t>☐</w:t>
      </w:r>
      <w:r>
        <w:t xml:space="preserve"> Baan gereserveerd</w:t>
      </w:r>
    </w:p>
    <w:p w14:paraId="6086E6A7" w14:textId="77777777" w:rsidR="007B6494" w:rsidRDefault="007B6494" w:rsidP="007B6494">
      <w:r>
        <w:rPr>
          <w:rFonts w:ascii="Segoe UI Symbol" w:hAnsi="Segoe UI Symbol" w:cs="Segoe UI Symbol"/>
        </w:rPr>
        <w:t>☐</w:t>
      </w:r>
      <w:r>
        <w:t xml:space="preserve"> Contactpersoon club aangewezen</w:t>
      </w:r>
    </w:p>
    <w:p w14:paraId="324B710E" w14:textId="77777777" w:rsidR="007B6494" w:rsidRDefault="007B6494" w:rsidP="007B6494">
      <w:r>
        <w:rPr>
          <w:rFonts w:ascii="Segoe UI Symbol" w:hAnsi="Segoe UI Symbol" w:cs="Segoe UI Symbol"/>
        </w:rPr>
        <w:t>☐</w:t>
      </w:r>
      <w:r>
        <w:t xml:space="preserve"> Verwacht aantal deelnemers afgestemd met NJGT</w:t>
      </w:r>
    </w:p>
    <w:p w14:paraId="133CFE81" w14:textId="77777777" w:rsidR="007B6494" w:rsidRDefault="007B6494" w:rsidP="007B6494">
      <w:r>
        <w:rPr>
          <w:rFonts w:ascii="Segoe UI Symbol" w:hAnsi="Segoe UI Symbol" w:cs="Segoe UI Symbol"/>
        </w:rPr>
        <w:t>☐</w:t>
      </w:r>
      <w:r>
        <w:t xml:space="preserve"> Globaal tijdschema gemaakt</w:t>
      </w:r>
    </w:p>
    <w:p w14:paraId="25FC5B3B" w14:textId="4C1475D7" w:rsidR="007B6494" w:rsidRDefault="007B6494" w:rsidP="007B6494">
      <w:r>
        <w:rPr>
          <w:rFonts w:ascii="Segoe UI Symbol" w:hAnsi="Segoe UI Symbol" w:cs="Segoe UI Symbol"/>
        </w:rPr>
        <w:t>☐</w:t>
      </w:r>
      <w:r>
        <w:t xml:space="preserve"> Vrijwilligers geïnventariseerd (starters, markers, spotters, </w:t>
      </w:r>
      <w:r w:rsidR="004A48B2">
        <w:t>Marshalls</w:t>
      </w:r>
      <w:r>
        <w:t>/referee)</w:t>
      </w:r>
    </w:p>
    <w:p w14:paraId="5D449B08" w14:textId="77777777" w:rsidR="007B6494" w:rsidRDefault="007B6494" w:rsidP="007B6494">
      <w:r>
        <w:rPr>
          <w:rFonts w:ascii="Segoe UI Symbol" w:hAnsi="Segoe UI Symbol" w:cs="Segoe UI Symbol"/>
        </w:rPr>
        <w:t>☐</w:t>
      </w:r>
      <w:r>
        <w:t xml:space="preserve"> Eventuele sponsoren of prijzen geregeld</w:t>
      </w:r>
    </w:p>
    <w:p w14:paraId="2BFC6F61" w14:textId="77777777" w:rsidR="007B6494" w:rsidRDefault="007B6494" w:rsidP="007B6494"/>
    <w:p w14:paraId="0E499E2E" w14:textId="77777777" w:rsidR="007B6494" w:rsidRDefault="007B6494" w:rsidP="007B6494">
      <w:r>
        <w:t>4 tot 6 weken vooraf</w:t>
      </w:r>
    </w:p>
    <w:p w14:paraId="3945F831" w14:textId="77777777" w:rsidR="007B6494" w:rsidRDefault="007B6494" w:rsidP="007B6494">
      <w:r>
        <w:rPr>
          <w:rFonts w:ascii="Segoe UI Symbol" w:hAnsi="Segoe UI Symbol" w:cs="Segoe UI Symbol"/>
        </w:rPr>
        <w:t>☐</w:t>
      </w:r>
      <w:r>
        <w:t xml:space="preserve"> Jeugdcommissie geïnformeerd</w:t>
      </w:r>
    </w:p>
    <w:p w14:paraId="4C4F5374" w14:textId="77777777" w:rsidR="007B6494" w:rsidRDefault="007B6494" w:rsidP="007B6494">
      <w:r>
        <w:rPr>
          <w:rFonts w:ascii="Segoe UI Symbol" w:hAnsi="Segoe UI Symbol" w:cs="Segoe UI Symbol"/>
        </w:rPr>
        <w:t>☐</w:t>
      </w:r>
      <w:r>
        <w:t xml:space="preserve"> Wedstrijdcommissie geïnformeerd</w:t>
      </w:r>
    </w:p>
    <w:p w14:paraId="1A417950" w14:textId="3CDFE457" w:rsidR="007B6494" w:rsidRDefault="007B6494" w:rsidP="007B6494">
      <w:r>
        <w:rPr>
          <w:rFonts w:ascii="Segoe UI Symbol" w:hAnsi="Segoe UI Symbol" w:cs="Segoe UI Symbol"/>
        </w:rPr>
        <w:t>☐</w:t>
      </w:r>
      <w:r>
        <w:t xml:space="preserve"> </w:t>
      </w:r>
      <w:r w:rsidR="00A93E74">
        <w:t>Baancommissie/</w:t>
      </w:r>
      <w:r>
        <w:t xml:space="preserve"> greenkeepers geïnformeerd</w:t>
      </w:r>
    </w:p>
    <w:p w14:paraId="5CD7A251" w14:textId="77777777" w:rsidR="007B6494" w:rsidRDefault="007B6494" w:rsidP="007B6494">
      <w:r>
        <w:rPr>
          <w:rFonts w:ascii="Segoe UI Symbol" w:hAnsi="Segoe UI Symbol" w:cs="Segoe UI Symbol"/>
        </w:rPr>
        <w:t>☐</w:t>
      </w:r>
      <w:r>
        <w:t xml:space="preserve"> Horeca geïnformeerd</w:t>
      </w:r>
    </w:p>
    <w:p w14:paraId="577AD65D" w14:textId="6B6A6B1D" w:rsidR="007B6494" w:rsidRDefault="007B6494" w:rsidP="007B6494">
      <w:r>
        <w:rPr>
          <w:rFonts w:ascii="Segoe UI Symbol" w:hAnsi="Segoe UI Symbol" w:cs="Segoe UI Symbol"/>
        </w:rPr>
        <w:t>☐</w:t>
      </w:r>
      <w:r>
        <w:t xml:space="preserve"> </w:t>
      </w:r>
      <w:r w:rsidR="00A93E74">
        <w:t>Receptie/</w:t>
      </w:r>
      <w:r>
        <w:t xml:space="preserve"> shop geïnformeerd</w:t>
      </w:r>
    </w:p>
    <w:p w14:paraId="1E7E9EEE" w14:textId="77777777" w:rsidR="007B6494" w:rsidRDefault="007B6494" w:rsidP="007B6494">
      <w:r>
        <w:rPr>
          <w:rFonts w:ascii="Segoe UI Symbol" w:hAnsi="Segoe UI Symbol" w:cs="Segoe UI Symbol"/>
        </w:rPr>
        <w:t>☐</w:t>
      </w:r>
      <w:r>
        <w:t xml:space="preserve"> Aankondiging geplaatst op clubwebsite</w:t>
      </w:r>
    </w:p>
    <w:p w14:paraId="7AA3CE93" w14:textId="77777777" w:rsidR="007B6494" w:rsidRDefault="007B6494" w:rsidP="007B6494">
      <w:r>
        <w:rPr>
          <w:rFonts w:ascii="Segoe UI Symbol" w:hAnsi="Segoe UI Symbol" w:cs="Segoe UI Symbol"/>
        </w:rPr>
        <w:t>☐</w:t>
      </w:r>
      <w:r>
        <w:t xml:space="preserve"> Aankondiging in nieuwsbrief</w:t>
      </w:r>
    </w:p>
    <w:p w14:paraId="7938CD7E" w14:textId="77777777" w:rsidR="007B6494" w:rsidRDefault="007B6494" w:rsidP="007B6494">
      <w:r>
        <w:rPr>
          <w:rFonts w:ascii="Segoe UI Symbol" w:hAnsi="Segoe UI Symbol" w:cs="Segoe UI Symbol"/>
        </w:rPr>
        <w:t>☐</w:t>
      </w:r>
      <w:r>
        <w:t xml:space="preserve"> Aankondiging via social media</w:t>
      </w:r>
    </w:p>
    <w:p w14:paraId="133050CA" w14:textId="77777777" w:rsidR="007B6494" w:rsidRDefault="007B6494" w:rsidP="007B6494"/>
    <w:p w14:paraId="3F980C28" w14:textId="77777777" w:rsidR="007B6494" w:rsidRDefault="007B6494" w:rsidP="007B6494">
      <w:r>
        <w:t>3 weken vooraf</w:t>
      </w:r>
    </w:p>
    <w:p w14:paraId="47172BE7" w14:textId="77777777" w:rsidR="007B6494" w:rsidRDefault="007B6494" w:rsidP="007B6494">
      <w:r>
        <w:rPr>
          <w:rFonts w:ascii="Segoe UI Symbol" w:hAnsi="Segoe UI Symbol" w:cs="Segoe UI Symbol"/>
        </w:rPr>
        <w:t>☐</w:t>
      </w:r>
      <w:r>
        <w:t xml:space="preserve"> Eigen jeugd actief geattendeerd</w:t>
      </w:r>
    </w:p>
    <w:p w14:paraId="5EFC20CC" w14:textId="77777777" w:rsidR="007B6494" w:rsidRDefault="007B6494" w:rsidP="007B6494">
      <w:r>
        <w:rPr>
          <w:rFonts w:ascii="Segoe UI Symbol" w:hAnsi="Segoe UI Symbol" w:cs="Segoe UI Symbol"/>
        </w:rPr>
        <w:t>☐</w:t>
      </w:r>
      <w:r>
        <w:t xml:space="preserve"> Inschrijving via NJGT loopt</w:t>
      </w:r>
    </w:p>
    <w:p w14:paraId="098310D3" w14:textId="77777777" w:rsidR="007B6494" w:rsidRDefault="007B6494" w:rsidP="007B6494">
      <w:r>
        <w:rPr>
          <w:rFonts w:ascii="Segoe UI Symbol" w:hAnsi="Segoe UI Symbol" w:cs="Segoe UI Symbol"/>
        </w:rPr>
        <w:t>☐</w:t>
      </w:r>
      <w:r>
        <w:t xml:space="preserve"> Sluitingsdatum inschrijving gecommuniceerd</w:t>
      </w:r>
    </w:p>
    <w:p w14:paraId="0429128C" w14:textId="77777777" w:rsidR="007B6494" w:rsidRDefault="007B6494" w:rsidP="007B6494">
      <w:r>
        <w:rPr>
          <w:rFonts w:ascii="Segoe UI Symbol" w:hAnsi="Segoe UI Symbol" w:cs="Segoe UI Symbol"/>
        </w:rPr>
        <w:t>☐</w:t>
      </w:r>
      <w:r>
        <w:t xml:space="preserve"> Afstemming horeca (snack/lunch + drankje)</w:t>
      </w:r>
    </w:p>
    <w:p w14:paraId="36B93890" w14:textId="77777777" w:rsidR="007B6494" w:rsidRDefault="007B6494" w:rsidP="007B6494">
      <w:r>
        <w:rPr>
          <w:rFonts w:ascii="Segoe UI Symbol" w:hAnsi="Segoe UI Symbol" w:cs="Segoe UI Symbol"/>
        </w:rPr>
        <w:t>☐</w:t>
      </w:r>
      <w:r>
        <w:t xml:space="preserve"> Informatie voorbereid voor ouders</w:t>
      </w:r>
    </w:p>
    <w:p w14:paraId="7ABBAC86" w14:textId="77777777" w:rsidR="007B6494" w:rsidRDefault="007B6494" w:rsidP="007B6494">
      <w:r>
        <w:rPr>
          <w:rFonts w:ascii="Segoe UI Symbol" w:hAnsi="Segoe UI Symbol" w:cs="Segoe UI Symbol"/>
        </w:rPr>
        <w:t>☐</w:t>
      </w:r>
      <w:r>
        <w:t xml:space="preserve"> Informatie voorbereid voor markers</w:t>
      </w:r>
    </w:p>
    <w:p w14:paraId="0CD68413" w14:textId="77777777" w:rsidR="007B6494" w:rsidRDefault="007B6494" w:rsidP="007B6494">
      <w:r>
        <w:rPr>
          <w:rFonts w:ascii="Segoe UI Symbol" w:hAnsi="Segoe UI Symbol" w:cs="Segoe UI Symbol"/>
        </w:rPr>
        <w:t>☐</w:t>
      </w:r>
      <w:r>
        <w:t xml:space="preserve"> Informatie voorbereid voor vrijwilligers</w:t>
      </w:r>
    </w:p>
    <w:p w14:paraId="1C9575E4" w14:textId="77777777" w:rsidR="007B6494" w:rsidRDefault="007B6494" w:rsidP="007B6494"/>
    <w:p w14:paraId="2CD86D04" w14:textId="77777777" w:rsidR="007B6494" w:rsidRDefault="007B6494" w:rsidP="007B6494">
      <w:r>
        <w:t>1 week vooraf</w:t>
      </w:r>
    </w:p>
    <w:p w14:paraId="05DB0D58" w14:textId="77777777" w:rsidR="007B6494" w:rsidRDefault="007B6494" w:rsidP="007B6494">
      <w:r>
        <w:rPr>
          <w:rFonts w:ascii="Segoe UI Symbol" w:hAnsi="Segoe UI Symbol" w:cs="Segoe UI Symbol"/>
        </w:rPr>
        <w:lastRenderedPageBreak/>
        <w:t>☐</w:t>
      </w:r>
      <w:r>
        <w:t xml:space="preserve"> Tees gecontroleerd (oranje, geel, rood)</w:t>
      </w:r>
    </w:p>
    <w:p w14:paraId="3F9BA91C" w14:textId="77777777" w:rsidR="007B6494" w:rsidRDefault="007B6494" w:rsidP="007B6494">
      <w:r>
        <w:rPr>
          <w:rFonts w:ascii="Segoe UI Symbol" w:hAnsi="Segoe UI Symbol" w:cs="Segoe UI Symbol"/>
        </w:rPr>
        <w:t>☐</w:t>
      </w:r>
      <w:r>
        <w:t xml:space="preserve"> Bunkers en greens gecontroleerd</w:t>
      </w:r>
    </w:p>
    <w:p w14:paraId="51B35D3B" w14:textId="77777777" w:rsidR="007B6494" w:rsidRDefault="007B6494" w:rsidP="007B6494">
      <w:r>
        <w:rPr>
          <w:rFonts w:ascii="Segoe UI Symbol" w:hAnsi="Segoe UI Symbol" w:cs="Segoe UI Symbol"/>
        </w:rPr>
        <w:t>☐</w:t>
      </w:r>
      <w:r>
        <w:t xml:space="preserve"> Oranje cups geplaatst (indien van toepassing)</w:t>
      </w:r>
    </w:p>
    <w:p w14:paraId="690C73E7" w14:textId="77777777" w:rsidR="007B6494" w:rsidRDefault="007B6494" w:rsidP="007B6494">
      <w:r>
        <w:rPr>
          <w:rFonts w:ascii="Segoe UI Symbol" w:hAnsi="Segoe UI Symbol" w:cs="Segoe UI Symbol"/>
        </w:rPr>
        <w:t>☐</w:t>
      </w:r>
      <w:r>
        <w:t xml:space="preserve"> Longest holes bepaald</w:t>
      </w:r>
    </w:p>
    <w:p w14:paraId="1DC74C19" w14:textId="77777777" w:rsidR="007B6494" w:rsidRDefault="007B6494" w:rsidP="007B6494">
      <w:r>
        <w:rPr>
          <w:rFonts w:ascii="Segoe UI Symbol" w:hAnsi="Segoe UI Symbol" w:cs="Segoe UI Symbol"/>
        </w:rPr>
        <w:t>☐</w:t>
      </w:r>
      <w:r>
        <w:t xml:space="preserve"> Neary holes bepaald</w:t>
      </w:r>
    </w:p>
    <w:p w14:paraId="01BF1322" w14:textId="77777777" w:rsidR="007B6494" w:rsidRDefault="007B6494" w:rsidP="007B6494">
      <w:r>
        <w:rPr>
          <w:rFonts w:ascii="Segoe UI Symbol" w:hAnsi="Segoe UI Symbol" w:cs="Segoe UI Symbol"/>
        </w:rPr>
        <w:t>☐</w:t>
      </w:r>
      <w:r>
        <w:t xml:space="preserve"> Vrijwilligers definitief ingedeeld</w:t>
      </w:r>
    </w:p>
    <w:p w14:paraId="1A4DADBC" w14:textId="77777777" w:rsidR="007B6494" w:rsidRDefault="007B6494" w:rsidP="007B6494">
      <w:r>
        <w:rPr>
          <w:rFonts w:ascii="Segoe UI Symbol" w:hAnsi="Segoe UI Symbol" w:cs="Segoe UI Symbol"/>
        </w:rPr>
        <w:t>☐</w:t>
      </w:r>
      <w:r>
        <w:t xml:space="preserve"> Vrijwilligers geïnformeerd over tijden en taken</w:t>
      </w:r>
    </w:p>
    <w:p w14:paraId="310EC97C" w14:textId="77777777" w:rsidR="007B6494" w:rsidRDefault="007B6494" w:rsidP="007B6494">
      <w:r>
        <w:rPr>
          <w:rFonts w:ascii="Segoe UI Symbol" w:hAnsi="Segoe UI Symbol" w:cs="Segoe UI Symbol"/>
        </w:rPr>
        <w:t>☐</w:t>
      </w:r>
      <w:r>
        <w:t xml:space="preserve"> EHBO-kist gecontroleerd</w:t>
      </w:r>
    </w:p>
    <w:p w14:paraId="1F546FC4" w14:textId="77777777" w:rsidR="007B6494" w:rsidRDefault="007B6494" w:rsidP="007B6494">
      <w:r>
        <w:rPr>
          <w:rFonts w:ascii="Segoe UI Symbol" w:hAnsi="Segoe UI Symbol" w:cs="Segoe UI Symbol"/>
        </w:rPr>
        <w:t>☐</w:t>
      </w:r>
      <w:r>
        <w:t xml:space="preserve"> Prijzen geregeld (categorieprijzen, Neary, Longest, evt. extra prijzen)</w:t>
      </w:r>
    </w:p>
    <w:p w14:paraId="05508441" w14:textId="77777777" w:rsidR="007B6494" w:rsidRDefault="007B6494" w:rsidP="007B6494"/>
    <w:p w14:paraId="7CEE611D" w14:textId="77777777" w:rsidR="007B6494" w:rsidRDefault="007B6494" w:rsidP="007B6494">
      <w:r>
        <w:t>Dag voor de wedstrijd</w:t>
      </w:r>
    </w:p>
    <w:p w14:paraId="60109BE1" w14:textId="77777777" w:rsidR="007B6494" w:rsidRDefault="007B6494" w:rsidP="007B6494">
      <w:r>
        <w:rPr>
          <w:rFonts w:ascii="Segoe UI Symbol" w:hAnsi="Segoe UI Symbol" w:cs="Segoe UI Symbol"/>
        </w:rPr>
        <w:t>☐</w:t>
      </w:r>
      <w:r>
        <w:t xml:space="preserve"> Inschrijvingstafel klaargezet</w:t>
      </w:r>
    </w:p>
    <w:p w14:paraId="7838FACD" w14:textId="77777777" w:rsidR="007B6494" w:rsidRDefault="007B6494" w:rsidP="007B6494">
      <w:r>
        <w:rPr>
          <w:rFonts w:ascii="Segoe UI Symbol" w:hAnsi="Segoe UI Symbol" w:cs="Segoe UI Symbol"/>
        </w:rPr>
        <w:t>☐</w:t>
      </w:r>
      <w:r>
        <w:t xml:space="preserve"> Scorekaarten voorbereid</w:t>
      </w:r>
    </w:p>
    <w:p w14:paraId="3CFA722D" w14:textId="77777777" w:rsidR="007B6494" w:rsidRDefault="007B6494" w:rsidP="007B6494">
      <w:r>
        <w:rPr>
          <w:rFonts w:ascii="Segoe UI Symbol" w:hAnsi="Segoe UI Symbol" w:cs="Segoe UI Symbol"/>
        </w:rPr>
        <w:t>☐</w:t>
      </w:r>
      <w:r>
        <w:t xml:space="preserve"> Startlijsten geprint</w:t>
      </w:r>
    </w:p>
    <w:p w14:paraId="6EFAEACE" w14:textId="77777777" w:rsidR="007B6494" w:rsidRDefault="007B6494" w:rsidP="007B6494">
      <w:r>
        <w:rPr>
          <w:rFonts w:ascii="Segoe UI Symbol" w:hAnsi="Segoe UI Symbol" w:cs="Segoe UI Symbol"/>
        </w:rPr>
        <w:t>☐</w:t>
      </w:r>
      <w:r>
        <w:t xml:space="preserve"> Pinapparaat gecontroleerd</w:t>
      </w:r>
    </w:p>
    <w:p w14:paraId="2B0EE576" w14:textId="77777777" w:rsidR="007B6494" w:rsidRDefault="007B6494" w:rsidP="007B6494">
      <w:r>
        <w:rPr>
          <w:rFonts w:ascii="Segoe UI Symbol" w:hAnsi="Segoe UI Symbol" w:cs="Segoe UI Symbol"/>
        </w:rPr>
        <w:t>☐</w:t>
      </w:r>
      <w:r>
        <w:t xml:space="preserve"> Driving range ballen klaargezet</w:t>
      </w:r>
    </w:p>
    <w:p w14:paraId="7585A6D2" w14:textId="77777777" w:rsidR="007B6494" w:rsidRDefault="007B6494" w:rsidP="007B6494">
      <w:r>
        <w:rPr>
          <w:rFonts w:ascii="Segoe UI Symbol" w:hAnsi="Segoe UI Symbol" w:cs="Segoe UI Symbol"/>
        </w:rPr>
        <w:t>☐</w:t>
      </w:r>
      <w:r>
        <w:t xml:space="preserve"> Posters opgehangen (local rules, reglement, pinposities)</w:t>
      </w:r>
    </w:p>
    <w:p w14:paraId="235DC705" w14:textId="77777777" w:rsidR="007B6494" w:rsidRDefault="007B6494" w:rsidP="007B6494">
      <w:r>
        <w:rPr>
          <w:rFonts w:ascii="Segoe UI Symbol" w:hAnsi="Segoe UI Symbol" w:cs="Segoe UI Symbol"/>
        </w:rPr>
        <w:t>☐</w:t>
      </w:r>
      <w:r>
        <w:t xml:space="preserve"> Vrijwilligers herinnerd aan aanwezigheid en kleding</w:t>
      </w:r>
    </w:p>
    <w:p w14:paraId="5FA8C0B0" w14:textId="77777777" w:rsidR="007B6494" w:rsidRDefault="007B6494" w:rsidP="007B6494"/>
    <w:p w14:paraId="67F510C7" w14:textId="77777777" w:rsidR="007B6494" w:rsidRDefault="007B6494" w:rsidP="007B6494">
      <w:r>
        <w:t>Wedstrijddag – ochtend</w:t>
      </w:r>
    </w:p>
    <w:p w14:paraId="3F919143" w14:textId="77777777" w:rsidR="007B6494" w:rsidRDefault="007B6494" w:rsidP="007B6494">
      <w:r>
        <w:rPr>
          <w:rFonts w:ascii="Segoe UI Symbol" w:hAnsi="Segoe UI Symbol" w:cs="Segoe UI Symbol"/>
        </w:rPr>
        <w:t>☐</w:t>
      </w:r>
      <w:r>
        <w:t xml:space="preserve"> Vrijwilligers aanwezig</w:t>
      </w:r>
    </w:p>
    <w:p w14:paraId="4E7E918E" w14:textId="77777777" w:rsidR="007B6494" w:rsidRDefault="007B6494" w:rsidP="007B6494">
      <w:r>
        <w:rPr>
          <w:rFonts w:ascii="Segoe UI Symbol" w:hAnsi="Segoe UI Symbol" w:cs="Segoe UI Symbol"/>
        </w:rPr>
        <w:t>☐</w:t>
      </w:r>
      <w:r>
        <w:t xml:space="preserve"> Driving range open</w:t>
      </w:r>
    </w:p>
    <w:p w14:paraId="68A2C2BC" w14:textId="77777777" w:rsidR="007B6494" w:rsidRDefault="007B6494" w:rsidP="007B6494">
      <w:r>
        <w:rPr>
          <w:rFonts w:ascii="Segoe UI Symbol" w:hAnsi="Segoe UI Symbol" w:cs="Segoe UI Symbol"/>
        </w:rPr>
        <w:t>☐</w:t>
      </w:r>
      <w:r>
        <w:t xml:space="preserve"> Inschrijftafel bemand</w:t>
      </w:r>
    </w:p>
    <w:p w14:paraId="47159172" w14:textId="77777777" w:rsidR="007B6494" w:rsidRDefault="007B6494" w:rsidP="007B6494">
      <w:r>
        <w:rPr>
          <w:rFonts w:ascii="Segoe UI Symbol" w:hAnsi="Segoe UI Symbol" w:cs="Segoe UI Symbol"/>
        </w:rPr>
        <w:t>☐</w:t>
      </w:r>
      <w:r>
        <w:t xml:space="preserve"> Inschrijfgeld geïnd</w:t>
      </w:r>
    </w:p>
    <w:p w14:paraId="21799284" w14:textId="77777777" w:rsidR="007B6494" w:rsidRDefault="007B6494" w:rsidP="007B6494">
      <w:r>
        <w:rPr>
          <w:rFonts w:ascii="Segoe UI Symbol" w:hAnsi="Segoe UI Symbol" w:cs="Segoe UI Symbol"/>
        </w:rPr>
        <w:t>☐</w:t>
      </w:r>
      <w:r>
        <w:t xml:space="preserve"> Scorekaarten uitgedeeld</w:t>
      </w:r>
    </w:p>
    <w:p w14:paraId="4FF68C19" w14:textId="77777777" w:rsidR="007B6494" w:rsidRDefault="007B6494" w:rsidP="007B6494"/>
    <w:p w14:paraId="40697320" w14:textId="77777777" w:rsidR="007B6494" w:rsidRDefault="007B6494" w:rsidP="007B6494">
      <w:r>
        <w:t>Tijdens de wedstrijd</w:t>
      </w:r>
    </w:p>
    <w:p w14:paraId="28725683" w14:textId="77777777" w:rsidR="007B6494" w:rsidRDefault="007B6494" w:rsidP="007B6494">
      <w:r>
        <w:rPr>
          <w:rFonts w:ascii="Segoe UI Symbol" w:hAnsi="Segoe UI Symbol" w:cs="Segoe UI Symbol"/>
        </w:rPr>
        <w:t>☐</w:t>
      </w:r>
      <w:r>
        <w:t xml:space="preserve"> Starter begeleidt starts</w:t>
      </w:r>
    </w:p>
    <w:p w14:paraId="456DA8CB" w14:textId="77777777" w:rsidR="007B6494" w:rsidRDefault="007B6494" w:rsidP="007B6494">
      <w:r>
        <w:rPr>
          <w:rFonts w:ascii="Segoe UI Symbol" w:hAnsi="Segoe UI Symbol" w:cs="Segoe UI Symbol"/>
        </w:rPr>
        <w:t>☐</w:t>
      </w:r>
      <w:r>
        <w:t xml:space="preserve"> Marshals en referee bereikbaar</w:t>
      </w:r>
    </w:p>
    <w:p w14:paraId="1AF15F59" w14:textId="77777777" w:rsidR="007B6494" w:rsidRDefault="007B6494" w:rsidP="007B6494">
      <w:r>
        <w:rPr>
          <w:rFonts w:ascii="Segoe UI Symbol" w:hAnsi="Segoe UI Symbol" w:cs="Segoe UI Symbol"/>
        </w:rPr>
        <w:t>☐</w:t>
      </w:r>
      <w:r>
        <w:t xml:space="preserve"> Markers geïnstrueerd (tellen, geen coaching)</w:t>
      </w:r>
    </w:p>
    <w:p w14:paraId="38E38684" w14:textId="77777777" w:rsidR="007B6494" w:rsidRDefault="007B6494" w:rsidP="007B6494">
      <w:r>
        <w:rPr>
          <w:rFonts w:ascii="Segoe UI Symbol" w:hAnsi="Segoe UI Symbol" w:cs="Segoe UI Symbol"/>
        </w:rPr>
        <w:t>☐</w:t>
      </w:r>
      <w:r>
        <w:t xml:space="preserve"> Tempo in de baan bewaakt</w:t>
      </w:r>
    </w:p>
    <w:p w14:paraId="0BAC3DBD" w14:textId="77777777" w:rsidR="007B6494" w:rsidRDefault="007B6494" w:rsidP="007B6494"/>
    <w:p w14:paraId="69C92F95" w14:textId="77777777" w:rsidR="007B6494" w:rsidRDefault="007B6494" w:rsidP="007B6494">
      <w:r>
        <w:t>Na binnenkomst</w:t>
      </w:r>
    </w:p>
    <w:p w14:paraId="6633629C" w14:textId="77777777" w:rsidR="007B6494" w:rsidRDefault="007B6494" w:rsidP="007B6494">
      <w:r>
        <w:rPr>
          <w:rFonts w:ascii="Segoe UI Symbol" w:hAnsi="Segoe UI Symbol" w:cs="Segoe UI Symbol"/>
        </w:rPr>
        <w:t>☐</w:t>
      </w:r>
      <w:r>
        <w:t xml:space="preserve"> Scorekaarten ingenomen</w:t>
      </w:r>
    </w:p>
    <w:p w14:paraId="5C5AE1B2" w14:textId="77777777" w:rsidR="007B6494" w:rsidRDefault="007B6494" w:rsidP="007B6494">
      <w:r>
        <w:rPr>
          <w:rFonts w:ascii="Segoe UI Symbol" w:hAnsi="Segoe UI Symbol" w:cs="Segoe UI Symbol"/>
        </w:rPr>
        <w:t>☐</w:t>
      </w:r>
      <w:r>
        <w:t xml:space="preserve"> Scores ingevoerd</w:t>
      </w:r>
    </w:p>
    <w:p w14:paraId="25916081" w14:textId="77777777" w:rsidR="007B6494" w:rsidRDefault="007B6494" w:rsidP="007B6494">
      <w:r>
        <w:rPr>
          <w:rFonts w:ascii="Segoe UI Symbol" w:hAnsi="Segoe UI Symbol" w:cs="Segoe UI Symbol"/>
        </w:rPr>
        <w:t>☐</w:t>
      </w:r>
      <w:r>
        <w:t xml:space="preserve"> Spelers ontvangen drankje/snack</w:t>
      </w:r>
    </w:p>
    <w:p w14:paraId="552FEB7C" w14:textId="77777777" w:rsidR="007B6494" w:rsidRDefault="007B6494" w:rsidP="007B6494"/>
    <w:p w14:paraId="2A69DDD9" w14:textId="77777777" w:rsidR="007B6494" w:rsidRDefault="007B6494" w:rsidP="007B6494">
      <w:r>
        <w:t>Afsluiting</w:t>
      </w:r>
    </w:p>
    <w:p w14:paraId="3A709397" w14:textId="77777777" w:rsidR="007B6494" w:rsidRDefault="007B6494" w:rsidP="007B6494">
      <w:r>
        <w:rPr>
          <w:rFonts w:ascii="Segoe UI Symbol" w:hAnsi="Segoe UI Symbol" w:cs="Segoe UI Symbol"/>
        </w:rPr>
        <w:lastRenderedPageBreak/>
        <w:t>☐</w:t>
      </w:r>
      <w:r>
        <w:t xml:space="preserve"> Prijsuitreiking verzorgd</w:t>
      </w:r>
    </w:p>
    <w:p w14:paraId="0BDAE5D2" w14:textId="77777777" w:rsidR="007B6494" w:rsidRDefault="007B6494" w:rsidP="007B6494">
      <w:r>
        <w:rPr>
          <w:rFonts w:ascii="Segoe UI Symbol" w:hAnsi="Segoe UI Symbol" w:cs="Segoe UI Symbol"/>
        </w:rPr>
        <w:t>☐</w:t>
      </w:r>
      <w:r>
        <w:t xml:space="preserve"> Vrijwilligers bedankt</w:t>
      </w:r>
    </w:p>
    <w:p w14:paraId="67AF5439" w14:textId="77777777" w:rsidR="007B6494" w:rsidRDefault="007B6494" w:rsidP="007B6494">
      <w:r>
        <w:rPr>
          <w:rFonts w:ascii="Segoe UI Symbol" w:hAnsi="Segoe UI Symbol" w:cs="Segoe UI Symbol"/>
        </w:rPr>
        <w:t>☐</w:t>
      </w:r>
      <w:r>
        <w:t xml:space="preserve"> Materialen opgeruimd</w:t>
      </w:r>
    </w:p>
    <w:p w14:paraId="4C3EEB9E" w14:textId="77777777" w:rsidR="007B6494" w:rsidRDefault="007B6494" w:rsidP="007B6494"/>
    <w:p w14:paraId="24E1EF3B" w14:textId="77777777" w:rsidR="007B6494" w:rsidRDefault="007B6494" w:rsidP="007B6494">
      <w:r>
        <w:t>Na de wedstrijd</w:t>
      </w:r>
    </w:p>
    <w:p w14:paraId="0AA37451" w14:textId="77777777" w:rsidR="007B6494" w:rsidRDefault="007B6494" w:rsidP="007B6494">
      <w:r>
        <w:rPr>
          <w:rFonts w:ascii="Segoe UI Symbol" w:hAnsi="Segoe UI Symbol" w:cs="Segoe UI Symbol"/>
        </w:rPr>
        <w:t>☐</w:t>
      </w:r>
      <w:r>
        <w:t xml:space="preserve"> Uitslagen doorgegeven aan NJGT</w:t>
      </w:r>
    </w:p>
    <w:p w14:paraId="3BB1FEA6" w14:textId="77777777" w:rsidR="007B6494" w:rsidRDefault="007B6494" w:rsidP="007B6494">
      <w:r>
        <w:rPr>
          <w:rFonts w:ascii="Segoe UI Symbol" w:hAnsi="Segoe UI Symbol" w:cs="Segoe UI Symbol"/>
        </w:rPr>
        <w:t>☐</w:t>
      </w:r>
      <w:r>
        <w:t xml:space="preserve"> Bijzonderheden gemeld</w:t>
      </w:r>
    </w:p>
    <w:p w14:paraId="3682FB20" w14:textId="77777777" w:rsidR="007B6494" w:rsidRDefault="007B6494" w:rsidP="007B6494">
      <w:r>
        <w:rPr>
          <w:rFonts w:ascii="Segoe UI Symbol" w:hAnsi="Segoe UI Symbol" w:cs="Segoe UI Symbol"/>
        </w:rPr>
        <w:t>☐</w:t>
      </w:r>
      <w:r>
        <w:t xml:space="preserve"> Korte evaluatie uitgevoerd</w:t>
      </w:r>
    </w:p>
    <w:p w14:paraId="2C7559E7" w14:textId="77777777" w:rsidR="003C11AA" w:rsidRDefault="003C11AA" w:rsidP="008473BE">
      <w:pPr>
        <w:rPr>
          <w:b/>
        </w:rPr>
      </w:pPr>
    </w:p>
    <w:p w14:paraId="2D06B621" w14:textId="77777777" w:rsidR="003C11AA" w:rsidRDefault="003C11AA" w:rsidP="008473BE">
      <w:pPr>
        <w:rPr>
          <w:b/>
        </w:rPr>
      </w:pPr>
    </w:p>
    <w:sectPr w:rsidR="003C11AA" w:rsidSect="008B3C00">
      <w:headerReference w:type="even" r:id="rId15"/>
      <w:headerReference w:type="default" r:id="rId16"/>
      <w:footerReference w:type="even" r:id="rId17"/>
      <w:footerReference w:type="default" r:id="rId18"/>
      <w:headerReference w:type="first" r:id="rId19"/>
      <w:footerReference w:type="first" r:id="rId20"/>
      <w:pgSz w:w="11906" w:h="16838"/>
      <w:pgMar w:top="2268" w:right="1134" w:bottom="1418" w:left="1134" w:header="51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0B6AC" w14:textId="77777777" w:rsidR="00B053B8" w:rsidRDefault="00B053B8" w:rsidP="00682BF3">
      <w:pPr>
        <w:spacing w:after="0" w:line="240" w:lineRule="auto"/>
      </w:pPr>
      <w:r>
        <w:separator/>
      </w:r>
    </w:p>
  </w:endnote>
  <w:endnote w:type="continuationSeparator" w:id="0">
    <w:p w14:paraId="423546CA" w14:textId="77777777" w:rsidR="00B053B8" w:rsidRDefault="00B053B8" w:rsidP="00682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842B8865-F381-4D78-AD12-8B042FD04EC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2" w:fontKey="{E0D23D61-BC49-4EF1-8FCE-F49A53DA2A31}"/>
    <w:embedBold r:id="rId3" w:fontKey="{3D36EE20-AD9F-4BE0-AAA8-15FB7AB6601B}"/>
    <w:embedItalic r:id="rId4" w:fontKey="{5E03FEA3-CF81-4ED2-9BF6-ACDAA4237922}"/>
  </w:font>
  <w:font w:name="Neuzeit Office SR Pro">
    <w:altName w:val="Calibri"/>
    <w:panose1 w:val="020F0503050000020003"/>
    <w:charset w:val="00"/>
    <w:family w:val="swiss"/>
    <w:notTrueType/>
    <w:pitch w:val="variable"/>
    <w:sig w:usb0="800000A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subsetted="1" w:fontKey="{7C2FB2F1-CD9A-418B-8978-26F330BBF7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96B90" w14:textId="77777777" w:rsidR="00053F31" w:rsidRDefault="00053F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inoTabel"/>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124"/>
      <w:gridCol w:w="2549"/>
      <w:gridCol w:w="1707"/>
      <w:gridCol w:w="576"/>
      <w:gridCol w:w="1550"/>
    </w:tblGrid>
    <w:tr w:rsidR="006C057E" w:rsidRPr="00495A3E" w14:paraId="2BCDFEFE" w14:textId="77777777" w:rsidTr="00911551">
      <w:trPr>
        <w:cnfStyle w:val="100000000000" w:firstRow="1" w:lastRow="0" w:firstColumn="0" w:lastColumn="0" w:oddVBand="0" w:evenVBand="0" w:oddHBand="0" w:evenHBand="0" w:firstRowFirstColumn="0" w:firstRowLastColumn="0" w:lastRowFirstColumn="0" w:lastRowLastColumn="0"/>
        <w:trHeight w:val="20"/>
      </w:trPr>
      <w:tc>
        <w:tcPr>
          <w:tcW w:w="1417" w:type="dxa"/>
          <w:tcBorders>
            <w:top w:val="none" w:sz="0" w:space="0" w:color="auto"/>
            <w:left w:val="none" w:sz="0" w:space="0" w:color="auto"/>
            <w:bottom w:val="none" w:sz="0" w:space="0" w:color="auto"/>
            <w:right w:val="none" w:sz="0" w:space="0" w:color="auto"/>
          </w:tcBorders>
          <w:shd w:val="clear" w:color="auto" w:fill="auto"/>
          <w:vAlign w:val="top"/>
        </w:tcPr>
        <w:p w14:paraId="66175F7A" w14:textId="0C8FB391" w:rsidR="006C057E" w:rsidRPr="00F61F9A" w:rsidRDefault="006C057E" w:rsidP="008B3C00">
          <w:pPr>
            <w:rPr>
              <w:rFonts w:asciiTheme="majorHAnsi" w:hAnsiTheme="majorHAnsi"/>
              <w:color w:val="DCF854"/>
              <w:spacing w:val="2"/>
            </w:rPr>
          </w:pPr>
          <w:bookmarkStart w:id="38" w:name="_Hlk500498760"/>
          <w:bookmarkStart w:id="39" w:name="_Hlk500498761"/>
          <w:bookmarkStart w:id="40" w:name="_Hlk500499067"/>
          <w:bookmarkStart w:id="41" w:name="_Hlk500499068"/>
        </w:p>
      </w:tc>
      <w:tc>
        <w:tcPr>
          <w:tcW w:w="2124" w:type="dxa"/>
          <w:tcBorders>
            <w:top w:val="none" w:sz="0" w:space="0" w:color="auto"/>
            <w:left w:val="none" w:sz="0" w:space="0" w:color="auto"/>
            <w:bottom w:val="none" w:sz="0" w:space="0" w:color="auto"/>
            <w:right w:val="none" w:sz="0" w:space="0" w:color="auto"/>
          </w:tcBorders>
          <w:shd w:val="clear" w:color="auto" w:fill="auto"/>
        </w:tcPr>
        <w:p w14:paraId="600A5AA2" w14:textId="7138011D" w:rsidR="006C057E" w:rsidRPr="00F61F9A" w:rsidRDefault="006C057E" w:rsidP="008B3C00">
          <w:pPr>
            <w:rPr>
              <w:rFonts w:asciiTheme="minorHAnsi" w:hAnsiTheme="minorHAnsi"/>
              <w:b w:val="0"/>
              <w:color w:val="auto"/>
              <w:spacing w:val="2"/>
              <w:sz w:val="14"/>
            </w:rPr>
          </w:pPr>
        </w:p>
      </w:tc>
      <w:tc>
        <w:tcPr>
          <w:tcW w:w="2549" w:type="dxa"/>
          <w:tcBorders>
            <w:top w:val="none" w:sz="0" w:space="0" w:color="auto"/>
            <w:left w:val="none" w:sz="0" w:space="0" w:color="auto"/>
            <w:bottom w:val="none" w:sz="0" w:space="0" w:color="auto"/>
            <w:right w:val="none" w:sz="0" w:space="0" w:color="auto"/>
          </w:tcBorders>
          <w:shd w:val="clear" w:color="auto" w:fill="auto"/>
        </w:tcPr>
        <w:p w14:paraId="2E60D1AE" w14:textId="78B628EB" w:rsidR="006C057E" w:rsidRPr="00911551" w:rsidRDefault="006C057E" w:rsidP="008B3C00">
          <w:pPr>
            <w:rPr>
              <w:rFonts w:asciiTheme="minorHAnsi" w:hAnsiTheme="minorHAnsi"/>
              <w:b w:val="0"/>
              <w:color w:val="D9D9D9" w:themeColor="background1" w:themeShade="D9"/>
              <w:sz w:val="16"/>
              <w:lang w:val="en-US"/>
            </w:rPr>
          </w:pPr>
        </w:p>
      </w:tc>
      <w:tc>
        <w:tcPr>
          <w:tcW w:w="1707" w:type="dxa"/>
          <w:tcBorders>
            <w:top w:val="none" w:sz="0" w:space="0" w:color="auto"/>
            <w:left w:val="none" w:sz="0" w:space="0" w:color="auto"/>
            <w:bottom w:val="none" w:sz="0" w:space="0" w:color="auto"/>
            <w:right w:val="none" w:sz="0" w:space="0" w:color="auto"/>
          </w:tcBorders>
          <w:shd w:val="clear" w:color="auto" w:fill="auto"/>
        </w:tcPr>
        <w:p w14:paraId="0F8D1A9C" w14:textId="0AF5273F" w:rsidR="006C057E" w:rsidRPr="00F61F9A" w:rsidRDefault="006C057E" w:rsidP="008B3C00">
          <w:pPr>
            <w:rPr>
              <w:rFonts w:asciiTheme="minorHAnsi" w:hAnsiTheme="minorHAnsi"/>
              <w:b w:val="0"/>
              <w:color w:val="D9D9D9" w:themeColor="background1" w:themeShade="D9"/>
              <w:sz w:val="16"/>
              <w:u w:val="single"/>
            </w:rPr>
          </w:pPr>
        </w:p>
      </w:tc>
      <w:tc>
        <w:tcPr>
          <w:tcW w:w="576" w:type="dxa"/>
          <w:tcBorders>
            <w:top w:val="none" w:sz="0" w:space="0" w:color="auto"/>
            <w:left w:val="none" w:sz="0" w:space="0" w:color="auto"/>
            <w:bottom w:val="none" w:sz="0" w:space="0" w:color="auto"/>
            <w:right w:val="none" w:sz="0" w:space="0" w:color="auto"/>
          </w:tcBorders>
          <w:shd w:val="clear" w:color="auto" w:fill="auto"/>
        </w:tcPr>
        <w:p w14:paraId="334288B2" w14:textId="162CCBB7" w:rsidR="006C057E" w:rsidRPr="00F746C2" w:rsidRDefault="006C057E" w:rsidP="008B3C00">
          <w:pPr>
            <w:jc w:val="right"/>
            <w:rPr>
              <w:rFonts w:asciiTheme="majorHAnsi" w:hAnsiTheme="majorHAnsi"/>
              <w:b w:val="0"/>
              <w:color w:val="DCF854"/>
            </w:rPr>
          </w:pPr>
        </w:p>
      </w:tc>
      <w:tc>
        <w:tcPr>
          <w:tcW w:w="1550" w:type="dxa"/>
          <w:tcBorders>
            <w:top w:val="none" w:sz="0" w:space="0" w:color="auto"/>
            <w:left w:val="none" w:sz="0" w:space="0" w:color="auto"/>
            <w:bottom w:val="none" w:sz="0" w:space="0" w:color="auto"/>
            <w:right w:val="none" w:sz="0" w:space="0" w:color="auto"/>
          </w:tcBorders>
          <w:shd w:val="clear" w:color="auto" w:fill="auto"/>
          <w:vAlign w:val="top"/>
        </w:tcPr>
        <w:p w14:paraId="1A82ED15" w14:textId="1CE8485D" w:rsidR="006C057E" w:rsidRPr="00911551" w:rsidRDefault="006C057E" w:rsidP="008B3C00">
          <w:pPr>
            <w:jc w:val="right"/>
            <w:rPr>
              <w:rFonts w:asciiTheme="majorHAnsi" w:hAnsiTheme="majorHAnsi"/>
              <w:color w:val="DADC4D"/>
            </w:rPr>
          </w:pPr>
        </w:p>
      </w:tc>
    </w:tr>
    <w:bookmarkEnd w:id="38"/>
    <w:bookmarkEnd w:id="39"/>
    <w:bookmarkEnd w:id="40"/>
    <w:bookmarkEnd w:id="41"/>
  </w:tbl>
  <w:p w14:paraId="18BC313D" w14:textId="7FE8893B" w:rsidR="006C057E" w:rsidRDefault="006C057E" w:rsidP="008B3C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FDFE9" w14:textId="77777777" w:rsidR="00053F31" w:rsidRDefault="00053F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16C73" w14:textId="77777777" w:rsidR="00B053B8" w:rsidRDefault="00B053B8" w:rsidP="00682BF3">
      <w:pPr>
        <w:spacing w:after="0" w:line="240" w:lineRule="auto"/>
      </w:pPr>
      <w:r>
        <w:separator/>
      </w:r>
    </w:p>
  </w:footnote>
  <w:footnote w:type="continuationSeparator" w:id="0">
    <w:p w14:paraId="5B0BC8C7" w14:textId="77777777" w:rsidR="00B053B8" w:rsidRDefault="00B053B8" w:rsidP="00682B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5143" w14:textId="77777777" w:rsidR="00053F31" w:rsidRDefault="00053F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A85C8" w14:textId="04176D43" w:rsidR="006C057E" w:rsidRPr="00575E5A" w:rsidRDefault="004F04E6" w:rsidP="009A298E">
    <w:pPr>
      <w:pStyle w:val="Header"/>
      <w:ind w:left="-28"/>
    </w:pPr>
    <w:r>
      <w:rPr>
        <w:noProof/>
        <w:lang w:eastAsia="nl-NL"/>
      </w:rPr>
      <w:drawing>
        <wp:inline distT="0" distB="0" distL="0" distR="0" wp14:anchorId="11C76787" wp14:editId="7E8A6E69">
          <wp:extent cx="1270095" cy="846686"/>
          <wp:effectExtent l="0" t="0" r="0" b="0"/>
          <wp:docPr id="542815097" name="Picture 2" descr="A green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815097" name="Picture 2" descr="A green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282039" cy="854648"/>
                  </a:xfrm>
                  <a:prstGeom prst="rect">
                    <a:avLst/>
                  </a:prstGeom>
                </pic:spPr>
              </pic:pic>
            </a:graphicData>
          </a:graphic>
        </wp:inline>
      </w:drawing>
    </w:r>
    <w:r w:rsidR="006C057E">
      <w:rPr>
        <w:noProof/>
        <w:lang w:eastAsia="nl-NL"/>
      </w:rPr>
      <mc:AlternateContent>
        <mc:Choice Requires="wps">
          <w:drawing>
            <wp:anchor distT="45720" distB="45720" distL="114300" distR="114300" simplePos="0" relativeHeight="251663360" behindDoc="0" locked="0" layoutInCell="1" allowOverlap="1" wp14:anchorId="347305F8" wp14:editId="7F6946E6">
              <wp:simplePos x="0" y="0"/>
              <wp:positionH relativeFrom="column">
                <wp:posOffset>4583430</wp:posOffset>
              </wp:positionH>
              <wp:positionV relativeFrom="paragraph">
                <wp:posOffset>339090</wp:posOffset>
              </wp:positionV>
              <wp:extent cx="2360930" cy="320040"/>
              <wp:effectExtent l="0" t="0" r="0" b="381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0040"/>
                      </a:xfrm>
                      <a:prstGeom prst="rect">
                        <a:avLst/>
                      </a:prstGeom>
                      <a:noFill/>
                      <a:ln w="9525">
                        <a:noFill/>
                        <a:miter lim="800000"/>
                        <a:headEnd/>
                        <a:tailEnd/>
                      </a:ln>
                    </wps:spPr>
                    <wps:txbx>
                      <w:txbxContent>
                        <w:sdt>
                          <w:sdtPr>
                            <w:id w:val="1905564426"/>
                            <w:docPartObj>
                              <w:docPartGallery w:val="Page Numbers (Bottom of Page)"/>
                              <w:docPartUnique/>
                            </w:docPartObj>
                          </w:sdtPr>
                          <w:sdtEndPr>
                            <w:rPr>
                              <w:color w:val="585CA4"/>
                            </w:rPr>
                          </w:sdtEndPr>
                          <w:sdtContent>
                            <w:sdt>
                              <w:sdtPr>
                                <w:rPr>
                                  <w:color w:val="585CA4"/>
                                </w:rPr>
                                <w:id w:val="591054041"/>
                                <w:docPartObj>
                                  <w:docPartGallery w:val="Page Numbers (Top of Page)"/>
                                  <w:docPartUnique/>
                                </w:docPartObj>
                              </w:sdtPr>
                              <w:sdtEndPr/>
                              <w:sdtContent>
                                <w:p w14:paraId="72A6ECFF" w14:textId="77777777" w:rsidR="006C057E" w:rsidRPr="006E2D10" w:rsidRDefault="006C057E" w:rsidP="0026092E">
                                  <w:pPr>
                                    <w:pStyle w:val="Footer"/>
                                    <w:jc w:val="center"/>
                                    <w:rPr>
                                      <w:color w:val="585CA4"/>
                                    </w:rPr>
                                  </w:pPr>
                                  <w:r>
                                    <w:t>p</w:t>
                                  </w:r>
                                  <w:r w:rsidRPr="0026092E">
                                    <w:t xml:space="preserve">agina </w:t>
                                  </w:r>
                                  <w:r w:rsidRPr="0026092E">
                                    <w:fldChar w:fldCharType="begin"/>
                                  </w:r>
                                  <w:r w:rsidRPr="0026092E">
                                    <w:instrText>PAGE</w:instrText>
                                  </w:r>
                                  <w:r w:rsidRPr="0026092E">
                                    <w:fldChar w:fldCharType="separate"/>
                                  </w:r>
                                  <w:r>
                                    <w:rPr>
                                      <w:noProof/>
                                    </w:rPr>
                                    <w:t>7</w:t>
                                  </w:r>
                                  <w:r w:rsidRPr="0026092E">
                                    <w:fldChar w:fldCharType="end"/>
                                  </w:r>
                                  <w:r w:rsidRPr="0026092E">
                                    <w:t xml:space="preserve"> van </w:t>
                                  </w:r>
                                  <w:r w:rsidRPr="0026092E">
                                    <w:fldChar w:fldCharType="begin"/>
                                  </w:r>
                                  <w:r w:rsidRPr="0026092E">
                                    <w:instrText>NUMPAGES</w:instrText>
                                  </w:r>
                                  <w:r w:rsidRPr="0026092E">
                                    <w:fldChar w:fldCharType="separate"/>
                                  </w:r>
                                  <w:r>
                                    <w:rPr>
                                      <w:noProof/>
                                    </w:rPr>
                                    <w:t>7</w:t>
                                  </w:r>
                                  <w:r w:rsidRPr="0026092E">
                                    <w:fldChar w:fldCharType="end"/>
                                  </w:r>
                                </w:p>
                              </w:sdtContent>
                            </w:sdt>
                          </w:sdtContent>
                        </w:sdt>
                        <w:p w14:paraId="08DEE14F" w14:textId="77777777" w:rsidR="006C057E" w:rsidRDefault="006C057E" w:rsidP="0026092E">
                          <w:pPr>
                            <w:pStyle w:val="Footer"/>
                          </w:pPr>
                        </w:p>
                        <w:p w14:paraId="6976521D" w14:textId="77777777" w:rsidR="006C057E" w:rsidRDefault="006C057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47305F8" id="_x0000_t202" coordsize="21600,21600" o:spt="202" path="m,l,21600r21600,l21600,xe">
              <v:stroke joinstyle="miter"/>
              <v:path gradientshapeok="t" o:connecttype="rect"/>
            </v:shapetype>
            <v:shape id="Tekstvak 2" o:spid="_x0000_s1032" type="#_x0000_t202" style="position:absolute;left:0;text-align:left;margin-left:360.9pt;margin-top:26.7pt;width:185.9pt;height:25.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" filled="f" stroked="f">
              <v:textbox>
                <w:txbxContent>
                  <w:sdt>
                    <w:sdtPr>
                      <w:id w:val="1905564426"/>
                      <w:docPartObj>
                        <w:docPartGallery w:val="Page Numbers (Bottom of Page)"/>
                        <w:docPartUnique/>
                      </w:docPartObj>
                    </w:sdtPr>
                    <w:sdtEndPr>
                      <w:rPr>
                        <w:color w:val="585CA4"/>
                      </w:rPr>
                    </w:sdtEndPr>
                    <w:sdtContent>
                      <w:sdt>
                        <w:sdtPr>
                          <w:rPr>
                            <w:color w:val="585CA4"/>
                          </w:rPr>
                          <w:id w:val="591054041"/>
                          <w:docPartObj>
                            <w:docPartGallery w:val="Page Numbers (Top of Page)"/>
                            <w:docPartUnique/>
                          </w:docPartObj>
                        </w:sdtPr>
                        <w:sdtEndPr/>
                        <w:sdtContent>
                          <w:p w14:paraId="72A6ECFF" w14:textId="77777777" w:rsidR="006C057E" w:rsidRPr="006E2D10" w:rsidRDefault="006C057E" w:rsidP="0026092E">
                            <w:pPr>
                              <w:pStyle w:val="Footer"/>
                              <w:jc w:val="center"/>
                              <w:rPr>
                                <w:color w:val="585CA4"/>
                              </w:rPr>
                            </w:pPr>
                            <w:r>
                              <w:t>p</w:t>
                            </w:r>
                            <w:r w:rsidRPr="0026092E">
                              <w:t xml:space="preserve">agina </w:t>
                            </w:r>
                            <w:r w:rsidRPr="0026092E">
                              <w:fldChar w:fldCharType="begin"/>
                            </w:r>
                            <w:r w:rsidRPr="0026092E">
                              <w:instrText>PAGE</w:instrText>
                            </w:r>
                            <w:r w:rsidRPr="0026092E">
                              <w:fldChar w:fldCharType="separate"/>
                            </w:r>
                            <w:r>
                              <w:rPr>
                                <w:noProof/>
                              </w:rPr>
                              <w:t>7</w:t>
                            </w:r>
                            <w:r w:rsidRPr="0026092E">
                              <w:fldChar w:fldCharType="end"/>
                            </w:r>
                            <w:r w:rsidRPr="0026092E">
                              <w:t xml:space="preserve"> van </w:t>
                            </w:r>
                            <w:r w:rsidRPr="0026092E">
                              <w:fldChar w:fldCharType="begin"/>
                            </w:r>
                            <w:r w:rsidRPr="0026092E">
                              <w:instrText>NUMPAGES</w:instrText>
                            </w:r>
                            <w:r w:rsidRPr="0026092E">
                              <w:fldChar w:fldCharType="separate"/>
                            </w:r>
                            <w:r>
                              <w:rPr>
                                <w:noProof/>
                              </w:rPr>
                              <w:t>7</w:t>
                            </w:r>
                            <w:r w:rsidRPr="0026092E">
                              <w:fldChar w:fldCharType="end"/>
                            </w:r>
                          </w:p>
                        </w:sdtContent>
                      </w:sdt>
                    </w:sdtContent>
                  </w:sdt>
                  <w:p w14:paraId="08DEE14F" w14:textId="77777777" w:rsidR="006C057E" w:rsidRDefault="006C057E" w:rsidP="0026092E">
                    <w:pPr>
                      <w:pStyle w:val="Footer"/>
                    </w:pPr>
                  </w:p>
                  <w:p w14:paraId="6976521D" w14:textId="77777777" w:rsidR="006C057E" w:rsidRDefault="006C057E"/>
                </w:txbxContent>
              </v:textbox>
              <w10:wrap type="square"/>
            </v:shape>
          </w:pict>
        </mc:Fallback>
      </mc:AlternateContent>
    </w:r>
    <w:r w:rsidR="006C057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EF101" w14:textId="0AA27547" w:rsidR="006C057E" w:rsidRDefault="006C057E" w:rsidP="00B3112B">
    <w:pPr>
      <w:pStyle w:val="Header"/>
      <w:tabs>
        <w:tab w:val="clear" w:pos="4536"/>
        <w:tab w:val="clear" w:pos="9072"/>
        <w:tab w:val="left" w:pos="1457"/>
        <w:tab w:val="left" w:pos="7219"/>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03BA5"/>
    <w:multiLevelType w:val="multilevel"/>
    <w:tmpl w:val="AE14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A34A4"/>
    <w:multiLevelType w:val="multilevel"/>
    <w:tmpl w:val="454E2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23767"/>
    <w:multiLevelType w:val="hybridMultilevel"/>
    <w:tmpl w:val="D19E39FC"/>
    <w:lvl w:ilvl="0" w:tplc="FFFFFFFF">
      <w:start w:val="1"/>
      <w:numFmt w:val="bullet"/>
      <w:lvlText w:val="o"/>
      <w:lvlJc w:val="left"/>
      <w:pPr>
        <w:tabs>
          <w:tab w:val="num" w:pos="1574"/>
        </w:tabs>
        <w:ind w:left="1574" w:hanging="360"/>
      </w:pPr>
      <w:rPr>
        <w:rFonts w:ascii="Courier New" w:hAnsi="Courier New" w:cs="Courier New" w:hint="default"/>
      </w:rPr>
    </w:lvl>
    <w:lvl w:ilvl="1" w:tplc="E3B8BEEC">
      <w:start w:val="1"/>
      <w:numFmt w:val="lowerLetter"/>
      <w:pStyle w:val="Normal-Numbered2"/>
      <w:lvlText w:val="%2)"/>
      <w:lvlJc w:val="left"/>
      <w:pPr>
        <w:tabs>
          <w:tab w:val="num" w:pos="2294"/>
        </w:tabs>
        <w:ind w:left="2294" w:hanging="360"/>
      </w:pPr>
      <w:rPr>
        <w:rFonts w:hint="default"/>
      </w:rPr>
    </w:lvl>
    <w:lvl w:ilvl="2" w:tplc="FFFFFFFF" w:tentative="1">
      <w:start w:val="1"/>
      <w:numFmt w:val="bullet"/>
      <w:lvlText w:val=""/>
      <w:lvlJc w:val="left"/>
      <w:pPr>
        <w:tabs>
          <w:tab w:val="num" w:pos="3014"/>
        </w:tabs>
        <w:ind w:left="3014" w:hanging="360"/>
      </w:pPr>
      <w:rPr>
        <w:rFonts w:ascii="Wingdings" w:hAnsi="Wingdings" w:hint="default"/>
      </w:rPr>
    </w:lvl>
    <w:lvl w:ilvl="3" w:tplc="FFFFFFFF" w:tentative="1">
      <w:start w:val="1"/>
      <w:numFmt w:val="bullet"/>
      <w:lvlText w:val=""/>
      <w:lvlJc w:val="left"/>
      <w:pPr>
        <w:tabs>
          <w:tab w:val="num" w:pos="3734"/>
        </w:tabs>
        <w:ind w:left="3734" w:hanging="360"/>
      </w:pPr>
      <w:rPr>
        <w:rFonts w:ascii="Symbol" w:hAnsi="Symbol" w:hint="default"/>
      </w:rPr>
    </w:lvl>
    <w:lvl w:ilvl="4" w:tplc="FFFFFFFF" w:tentative="1">
      <w:start w:val="1"/>
      <w:numFmt w:val="bullet"/>
      <w:lvlText w:val="o"/>
      <w:lvlJc w:val="left"/>
      <w:pPr>
        <w:tabs>
          <w:tab w:val="num" w:pos="4454"/>
        </w:tabs>
        <w:ind w:left="4454" w:hanging="360"/>
      </w:pPr>
      <w:rPr>
        <w:rFonts w:ascii="Courier New" w:hAnsi="Courier New" w:cs="Courier New" w:hint="default"/>
      </w:rPr>
    </w:lvl>
    <w:lvl w:ilvl="5" w:tplc="FFFFFFFF" w:tentative="1">
      <w:start w:val="1"/>
      <w:numFmt w:val="bullet"/>
      <w:lvlText w:val=""/>
      <w:lvlJc w:val="left"/>
      <w:pPr>
        <w:tabs>
          <w:tab w:val="num" w:pos="5174"/>
        </w:tabs>
        <w:ind w:left="5174" w:hanging="360"/>
      </w:pPr>
      <w:rPr>
        <w:rFonts w:ascii="Wingdings" w:hAnsi="Wingdings" w:hint="default"/>
      </w:rPr>
    </w:lvl>
    <w:lvl w:ilvl="6" w:tplc="FFFFFFFF" w:tentative="1">
      <w:start w:val="1"/>
      <w:numFmt w:val="bullet"/>
      <w:lvlText w:val=""/>
      <w:lvlJc w:val="left"/>
      <w:pPr>
        <w:tabs>
          <w:tab w:val="num" w:pos="5894"/>
        </w:tabs>
        <w:ind w:left="5894" w:hanging="360"/>
      </w:pPr>
      <w:rPr>
        <w:rFonts w:ascii="Symbol" w:hAnsi="Symbol" w:hint="default"/>
      </w:rPr>
    </w:lvl>
    <w:lvl w:ilvl="7" w:tplc="FFFFFFFF" w:tentative="1">
      <w:start w:val="1"/>
      <w:numFmt w:val="bullet"/>
      <w:lvlText w:val="o"/>
      <w:lvlJc w:val="left"/>
      <w:pPr>
        <w:tabs>
          <w:tab w:val="num" w:pos="6614"/>
        </w:tabs>
        <w:ind w:left="6614" w:hanging="360"/>
      </w:pPr>
      <w:rPr>
        <w:rFonts w:ascii="Courier New" w:hAnsi="Courier New" w:cs="Courier New" w:hint="default"/>
      </w:rPr>
    </w:lvl>
    <w:lvl w:ilvl="8" w:tplc="FFFFFFFF" w:tentative="1">
      <w:start w:val="1"/>
      <w:numFmt w:val="bullet"/>
      <w:lvlText w:val=""/>
      <w:lvlJc w:val="left"/>
      <w:pPr>
        <w:tabs>
          <w:tab w:val="num" w:pos="7334"/>
        </w:tabs>
        <w:ind w:left="7334" w:hanging="360"/>
      </w:pPr>
      <w:rPr>
        <w:rFonts w:ascii="Wingdings" w:hAnsi="Wingdings" w:hint="default"/>
      </w:rPr>
    </w:lvl>
  </w:abstractNum>
  <w:abstractNum w:abstractNumId="3" w15:restartNumberingAfterBreak="0">
    <w:nsid w:val="15C31C17"/>
    <w:multiLevelType w:val="multilevel"/>
    <w:tmpl w:val="88A8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49604C"/>
    <w:multiLevelType w:val="hybridMultilevel"/>
    <w:tmpl w:val="A8400E28"/>
    <w:lvl w:ilvl="0" w:tplc="851E3C7C">
      <w:start w:val="1"/>
      <w:numFmt w:val="decimal"/>
      <w:pStyle w:val="Normal-Numbered1"/>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B750CAA"/>
    <w:multiLevelType w:val="multilevel"/>
    <w:tmpl w:val="FDDA5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97696"/>
    <w:multiLevelType w:val="multilevel"/>
    <w:tmpl w:val="4D04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825056"/>
    <w:multiLevelType w:val="multilevel"/>
    <w:tmpl w:val="C020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4515B5"/>
    <w:multiLevelType w:val="hybridMultilevel"/>
    <w:tmpl w:val="D2049186"/>
    <w:lvl w:ilvl="0" w:tplc="062E5CE6">
      <w:start w:val="1"/>
      <w:numFmt w:val="bullet"/>
      <w:pStyle w:val="Normal-Indent3"/>
      <w:lvlText w:val=""/>
      <w:lvlJc w:val="left"/>
      <w:pPr>
        <w:ind w:left="1434" w:hanging="360"/>
      </w:pPr>
      <w:rPr>
        <w:rFonts w:ascii="Wingdings" w:hAnsi="Wingdings" w:hint="default"/>
      </w:rPr>
    </w:lvl>
    <w:lvl w:ilvl="1" w:tplc="04130003" w:tentative="1">
      <w:start w:val="1"/>
      <w:numFmt w:val="bullet"/>
      <w:lvlText w:val="o"/>
      <w:lvlJc w:val="left"/>
      <w:pPr>
        <w:ind w:left="2154" w:hanging="360"/>
      </w:pPr>
      <w:rPr>
        <w:rFonts w:ascii="Courier New" w:hAnsi="Courier New" w:cs="Courier New" w:hint="default"/>
      </w:rPr>
    </w:lvl>
    <w:lvl w:ilvl="2" w:tplc="04130005" w:tentative="1">
      <w:start w:val="1"/>
      <w:numFmt w:val="bullet"/>
      <w:lvlText w:val=""/>
      <w:lvlJc w:val="left"/>
      <w:pPr>
        <w:ind w:left="2874" w:hanging="360"/>
      </w:pPr>
      <w:rPr>
        <w:rFonts w:ascii="Wingdings" w:hAnsi="Wingdings" w:hint="default"/>
      </w:rPr>
    </w:lvl>
    <w:lvl w:ilvl="3" w:tplc="04130001" w:tentative="1">
      <w:start w:val="1"/>
      <w:numFmt w:val="bullet"/>
      <w:lvlText w:val=""/>
      <w:lvlJc w:val="left"/>
      <w:pPr>
        <w:ind w:left="3594" w:hanging="360"/>
      </w:pPr>
      <w:rPr>
        <w:rFonts w:ascii="Symbol" w:hAnsi="Symbol" w:hint="default"/>
      </w:rPr>
    </w:lvl>
    <w:lvl w:ilvl="4" w:tplc="04130003" w:tentative="1">
      <w:start w:val="1"/>
      <w:numFmt w:val="bullet"/>
      <w:lvlText w:val="o"/>
      <w:lvlJc w:val="left"/>
      <w:pPr>
        <w:ind w:left="4314" w:hanging="360"/>
      </w:pPr>
      <w:rPr>
        <w:rFonts w:ascii="Courier New" w:hAnsi="Courier New" w:cs="Courier New" w:hint="default"/>
      </w:rPr>
    </w:lvl>
    <w:lvl w:ilvl="5" w:tplc="04130005" w:tentative="1">
      <w:start w:val="1"/>
      <w:numFmt w:val="bullet"/>
      <w:lvlText w:val=""/>
      <w:lvlJc w:val="left"/>
      <w:pPr>
        <w:ind w:left="5034" w:hanging="360"/>
      </w:pPr>
      <w:rPr>
        <w:rFonts w:ascii="Wingdings" w:hAnsi="Wingdings" w:hint="default"/>
      </w:rPr>
    </w:lvl>
    <w:lvl w:ilvl="6" w:tplc="04130001" w:tentative="1">
      <w:start w:val="1"/>
      <w:numFmt w:val="bullet"/>
      <w:lvlText w:val=""/>
      <w:lvlJc w:val="left"/>
      <w:pPr>
        <w:ind w:left="5754" w:hanging="360"/>
      </w:pPr>
      <w:rPr>
        <w:rFonts w:ascii="Symbol" w:hAnsi="Symbol" w:hint="default"/>
      </w:rPr>
    </w:lvl>
    <w:lvl w:ilvl="7" w:tplc="04130003" w:tentative="1">
      <w:start w:val="1"/>
      <w:numFmt w:val="bullet"/>
      <w:lvlText w:val="o"/>
      <w:lvlJc w:val="left"/>
      <w:pPr>
        <w:ind w:left="6474" w:hanging="360"/>
      </w:pPr>
      <w:rPr>
        <w:rFonts w:ascii="Courier New" w:hAnsi="Courier New" w:cs="Courier New" w:hint="default"/>
      </w:rPr>
    </w:lvl>
    <w:lvl w:ilvl="8" w:tplc="04130005" w:tentative="1">
      <w:start w:val="1"/>
      <w:numFmt w:val="bullet"/>
      <w:lvlText w:val=""/>
      <w:lvlJc w:val="left"/>
      <w:pPr>
        <w:ind w:left="7194" w:hanging="360"/>
      </w:pPr>
      <w:rPr>
        <w:rFonts w:ascii="Wingdings" w:hAnsi="Wingdings" w:hint="default"/>
      </w:rPr>
    </w:lvl>
  </w:abstractNum>
  <w:abstractNum w:abstractNumId="9" w15:restartNumberingAfterBreak="0">
    <w:nsid w:val="28B73913"/>
    <w:multiLevelType w:val="multilevel"/>
    <w:tmpl w:val="B3E61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F2F32"/>
    <w:multiLevelType w:val="multilevel"/>
    <w:tmpl w:val="9F90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40797"/>
    <w:multiLevelType w:val="multilevel"/>
    <w:tmpl w:val="D0DC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10145"/>
    <w:multiLevelType w:val="multilevel"/>
    <w:tmpl w:val="E0103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521576"/>
    <w:multiLevelType w:val="multilevel"/>
    <w:tmpl w:val="28FC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763A39"/>
    <w:multiLevelType w:val="hybridMultilevel"/>
    <w:tmpl w:val="97BA54FE"/>
    <w:lvl w:ilvl="0" w:tplc="63620872">
      <w:start w:val="1"/>
      <w:numFmt w:val="decimal"/>
      <w:pStyle w:val="Title"/>
      <w:lvlText w:val="%1."/>
      <w:lvlJc w:val="left"/>
      <w:pPr>
        <w:ind w:left="720" w:hanging="360"/>
      </w:pPr>
    </w:lvl>
    <w:lvl w:ilvl="1" w:tplc="3AAE9CD0" w:tentative="1">
      <w:start w:val="1"/>
      <w:numFmt w:val="lowerLetter"/>
      <w:lvlText w:val="%2."/>
      <w:lvlJc w:val="left"/>
      <w:pPr>
        <w:ind w:left="1440" w:hanging="360"/>
      </w:pPr>
    </w:lvl>
    <w:lvl w:ilvl="2" w:tplc="6F9AD00E" w:tentative="1">
      <w:start w:val="1"/>
      <w:numFmt w:val="lowerRoman"/>
      <w:lvlText w:val="%3."/>
      <w:lvlJc w:val="right"/>
      <w:pPr>
        <w:ind w:left="2160" w:hanging="180"/>
      </w:pPr>
    </w:lvl>
    <w:lvl w:ilvl="3" w:tplc="2CE823BA" w:tentative="1">
      <w:start w:val="1"/>
      <w:numFmt w:val="decimal"/>
      <w:lvlText w:val="%4."/>
      <w:lvlJc w:val="left"/>
      <w:pPr>
        <w:ind w:left="2880" w:hanging="360"/>
      </w:pPr>
    </w:lvl>
    <w:lvl w:ilvl="4" w:tplc="0778C562" w:tentative="1">
      <w:start w:val="1"/>
      <w:numFmt w:val="lowerLetter"/>
      <w:lvlText w:val="%5."/>
      <w:lvlJc w:val="left"/>
      <w:pPr>
        <w:ind w:left="3600" w:hanging="360"/>
      </w:pPr>
    </w:lvl>
    <w:lvl w:ilvl="5" w:tplc="F93C2526" w:tentative="1">
      <w:start w:val="1"/>
      <w:numFmt w:val="lowerRoman"/>
      <w:lvlText w:val="%6."/>
      <w:lvlJc w:val="right"/>
      <w:pPr>
        <w:ind w:left="4320" w:hanging="180"/>
      </w:pPr>
    </w:lvl>
    <w:lvl w:ilvl="6" w:tplc="9370B7A2" w:tentative="1">
      <w:start w:val="1"/>
      <w:numFmt w:val="decimal"/>
      <w:lvlText w:val="%7."/>
      <w:lvlJc w:val="left"/>
      <w:pPr>
        <w:ind w:left="5040" w:hanging="360"/>
      </w:pPr>
    </w:lvl>
    <w:lvl w:ilvl="7" w:tplc="4D788D70" w:tentative="1">
      <w:start w:val="1"/>
      <w:numFmt w:val="lowerLetter"/>
      <w:lvlText w:val="%8."/>
      <w:lvlJc w:val="left"/>
      <w:pPr>
        <w:ind w:left="5760" w:hanging="360"/>
      </w:pPr>
    </w:lvl>
    <w:lvl w:ilvl="8" w:tplc="7C960FDC" w:tentative="1">
      <w:start w:val="1"/>
      <w:numFmt w:val="lowerRoman"/>
      <w:lvlText w:val="%9."/>
      <w:lvlJc w:val="right"/>
      <w:pPr>
        <w:ind w:left="6480" w:hanging="180"/>
      </w:pPr>
    </w:lvl>
  </w:abstractNum>
  <w:abstractNum w:abstractNumId="15" w15:restartNumberingAfterBreak="0">
    <w:nsid w:val="418664E9"/>
    <w:multiLevelType w:val="multilevel"/>
    <w:tmpl w:val="FAB6D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16357E"/>
    <w:multiLevelType w:val="multilevel"/>
    <w:tmpl w:val="C020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C13AC8"/>
    <w:multiLevelType w:val="multilevel"/>
    <w:tmpl w:val="A086D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EC7E56"/>
    <w:multiLevelType w:val="hybridMultilevel"/>
    <w:tmpl w:val="D39ED58C"/>
    <w:lvl w:ilvl="0" w:tplc="110403BE">
      <w:start w:val="1"/>
      <w:numFmt w:val="bullet"/>
      <w:pStyle w:val="Normal-Indent1"/>
      <w:lvlText w:val=""/>
      <w:lvlJc w:val="left"/>
      <w:pPr>
        <w:ind w:left="360" w:hanging="360"/>
      </w:pPr>
      <w:rPr>
        <w:rFonts w:ascii="Symbol" w:hAnsi="Symbol" w:hint="default"/>
      </w:rPr>
    </w:lvl>
    <w:lvl w:ilvl="1" w:tplc="126877DE">
      <w:start w:val="1"/>
      <w:numFmt w:val="bullet"/>
      <w:lvlText w:val="o"/>
      <w:lvlJc w:val="left"/>
      <w:pPr>
        <w:ind w:left="1080" w:hanging="360"/>
      </w:pPr>
      <w:rPr>
        <w:rFonts w:ascii="Courier New" w:hAnsi="Courier New" w:cs="Courier New" w:hint="default"/>
      </w:rPr>
    </w:lvl>
    <w:lvl w:ilvl="2" w:tplc="20663CA0" w:tentative="1">
      <w:start w:val="1"/>
      <w:numFmt w:val="bullet"/>
      <w:lvlText w:val=""/>
      <w:lvlJc w:val="left"/>
      <w:pPr>
        <w:ind w:left="1800" w:hanging="360"/>
      </w:pPr>
      <w:rPr>
        <w:rFonts w:ascii="Wingdings" w:hAnsi="Wingdings" w:hint="default"/>
      </w:rPr>
    </w:lvl>
    <w:lvl w:ilvl="3" w:tplc="10643882" w:tentative="1">
      <w:start w:val="1"/>
      <w:numFmt w:val="bullet"/>
      <w:lvlText w:val=""/>
      <w:lvlJc w:val="left"/>
      <w:pPr>
        <w:ind w:left="2520" w:hanging="360"/>
      </w:pPr>
      <w:rPr>
        <w:rFonts w:ascii="Symbol" w:hAnsi="Symbol" w:hint="default"/>
      </w:rPr>
    </w:lvl>
    <w:lvl w:ilvl="4" w:tplc="1AC6846C" w:tentative="1">
      <w:start w:val="1"/>
      <w:numFmt w:val="bullet"/>
      <w:lvlText w:val="o"/>
      <w:lvlJc w:val="left"/>
      <w:pPr>
        <w:ind w:left="3240" w:hanging="360"/>
      </w:pPr>
      <w:rPr>
        <w:rFonts w:ascii="Courier New" w:hAnsi="Courier New" w:cs="Courier New" w:hint="default"/>
      </w:rPr>
    </w:lvl>
    <w:lvl w:ilvl="5" w:tplc="9300E9DC" w:tentative="1">
      <w:start w:val="1"/>
      <w:numFmt w:val="bullet"/>
      <w:lvlText w:val=""/>
      <w:lvlJc w:val="left"/>
      <w:pPr>
        <w:ind w:left="3960" w:hanging="360"/>
      </w:pPr>
      <w:rPr>
        <w:rFonts w:ascii="Wingdings" w:hAnsi="Wingdings" w:hint="default"/>
      </w:rPr>
    </w:lvl>
    <w:lvl w:ilvl="6" w:tplc="4178F314" w:tentative="1">
      <w:start w:val="1"/>
      <w:numFmt w:val="bullet"/>
      <w:lvlText w:val=""/>
      <w:lvlJc w:val="left"/>
      <w:pPr>
        <w:ind w:left="4680" w:hanging="360"/>
      </w:pPr>
      <w:rPr>
        <w:rFonts w:ascii="Symbol" w:hAnsi="Symbol" w:hint="default"/>
      </w:rPr>
    </w:lvl>
    <w:lvl w:ilvl="7" w:tplc="DE10B186" w:tentative="1">
      <w:start w:val="1"/>
      <w:numFmt w:val="bullet"/>
      <w:lvlText w:val="o"/>
      <w:lvlJc w:val="left"/>
      <w:pPr>
        <w:ind w:left="5400" w:hanging="360"/>
      </w:pPr>
      <w:rPr>
        <w:rFonts w:ascii="Courier New" w:hAnsi="Courier New" w:cs="Courier New" w:hint="default"/>
      </w:rPr>
    </w:lvl>
    <w:lvl w:ilvl="8" w:tplc="F07A253C" w:tentative="1">
      <w:start w:val="1"/>
      <w:numFmt w:val="bullet"/>
      <w:lvlText w:val=""/>
      <w:lvlJc w:val="left"/>
      <w:pPr>
        <w:ind w:left="6120" w:hanging="360"/>
      </w:pPr>
      <w:rPr>
        <w:rFonts w:ascii="Wingdings" w:hAnsi="Wingdings" w:hint="default"/>
      </w:rPr>
    </w:lvl>
  </w:abstractNum>
  <w:abstractNum w:abstractNumId="19" w15:restartNumberingAfterBreak="0">
    <w:nsid w:val="50FD30F5"/>
    <w:multiLevelType w:val="hybridMultilevel"/>
    <w:tmpl w:val="3EBC18EE"/>
    <w:lvl w:ilvl="0" w:tplc="FFFFFFFF">
      <w:start w:val="1"/>
      <w:numFmt w:val="bullet"/>
      <w:lvlText w:val="o"/>
      <w:lvlJc w:val="left"/>
      <w:pPr>
        <w:tabs>
          <w:tab w:val="num" w:pos="1574"/>
        </w:tabs>
        <w:ind w:left="1574" w:hanging="360"/>
      </w:pPr>
      <w:rPr>
        <w:rFonts w:ascii="Courier New" w:hAnsi="Courier New" w:cs="Courier New" w:hint="default"/>
      </w:rPr>
    </w:lvl>
    <w:lvl w:ilvl="1" w:tplc="EE1059A4">
      <w:start w:val="1"/>
      <w:numFmt w:val="bullet"/>
      <w:pStyle w:val="Normal-Indent2"/>
      <w:lvlText w:val="-"/>
      <w:lvlJc w:val="left"/>
      <w:pPr>
        <w:tabs>
          <w:tab w:val="num" w:pos="2294"/>
        </w:tabs>
        <w:ind w:left="2294" w:hanging="360"/>
      </w:pPr>
      <w:rPr>
        <w:rFonts w:ascii="Arial" w:hAnsi="Arial" w:hint="default"/>
      </w:rPr>
    </w:lvl>
    <w:lvl w:ilvl="2" w:tplc="D7C4FCAA">
      <w:start w:val="1"/>
      <w:numFmt w:val="bullet"/>
      <w:lvlText w:val=""/>
      <w:lvlJc w:val="left"/>
      <w:pPr>
        <w:tabs>
          <w:tab w:val="num" w:pos="3014"/>
        </w:tabs>
        <w:ind w:left="3014" w:hanging="360"/>
      </w:pPr>
      <w:rPr>
        <w:rFonts w:ascii="Wingdings" w:hAnsi="Wingdings" w:hint="default"/>
      </w:rPr>
    </w:lvl>
    <w:lvl w:ilvl="3" w:tplc="FFFFFFFF" w:tentative="1">
      <w:start w:val="1"/>
      <w:numFmt w:val="bullet"/>
      <w:lvlText w:val=""/>
      <w:lvlJc w:val="left"/>
      <w:pPr>
        <w:tabs>
          <w:tab w:val="num" w:pos="3734"/>
        </w:tabs>
        <w:ind w:left="3734" w:hanging="360"/>
      </w:pPr>
      <w:rPr>
        <w:rFonts w:ascii="Symbol" w:hAnsi="Symbol" w:hint="default"/>
      </w:rPr>
    </w:lvl>
    <w:lvl w:ilvl="4" w:tplc="FFFFFFFF" w:tentative="1">
      <w:start w:val="1"/>
      <w:numFmt w:val="bullet"/>
      <w:lvlText w:val="o"/>
      <w:lvlJc w:val="left"/>
      <w:pPr>
        <w:tabs>
          <w:tab w:val="num" w:pos="4454"/>
        </w:tabs>
        <w:ind w:left="4454" w:hanging="360"/>
      </w:pPr>
      <w:rPr>
        <w:rFonts w:ascii="Courier New" w:hAnsi="Courier New" w:cs="Courier New" w:hint="default"/>
      </w:rPr>
    </w:lvl>
    <w:lvl w:ilvl="5" w:tplc="FFFFFFFF" w:tentative="1">
      <w:start w:val="1"/>
      <w:numFmt w:val="bullet"/>
      <w:lvlText w:val=""/>
      <w:lvlJc w:val="left"/>
      <w:pPr>
        <w:tabs>
          <w:tab w:val="num" w:pos="5174"/>
        </w:tabs>
        <w:ind w:left="5174" w:hanging="360"/>
      </w:pPr>
      <w:rPr>
        <w:rFonts w:ascii="Wingdings" w:hAnsi="Wingdings" w:hint="default"/>
      </w:rPr>
    </w:lvl>
    <w:lvl w:ilvl="6" w:tplc="FFFFFFFF" w:tentative="1">
      <w:start w:val="1"/>
      <w:numFmt w:val="bullet"/>
      <w:lvlText w:val=""/>
      <w:lvlJc w:val="left"/>
      <w:pPr>
        <w:tabs>
          <w:tab w:val="num" w:pos="5894"/>
        </w:tabs>
        <w:ind w:left="5894" w:hanging="360"/>
      </w:pPr>
      <w:rPr>
        <w:rFonts w:ascii="Symbol" w:hAnsi="Symbol" w:hint="default"/>
      </w:rPr>
    </w:lvl>
    <w:lvl w:ilvl="7" w:tplc="FFFFFFFF" w:tentative="1">
      <w:start w:val="1"/>
      <w:numFmt w:val="bullet"/>
      <w:lvlText w:val="o"/>
      <w:lvlJc w:val="left"/>
      <w:pPr>
        <w:tabs>
          <w:tab w:val="num" w:pos="6614"/>
        </w:tabs>
        <w:ind w:left="6614" w:hanging="360"/>
      </w:pPr>
      <w:rPr>
        <w:rFonts w:ascii="Courier New" w:hAnsi="Courier New" w:cs="Courier New" w:hint="default"/>
      </w:rPr>
    </w:lvl>
    <w:lvl w:ilvl="8" w:tplc="FFFFFFFF" w:tentative="1">
      <w:start w:val="1"/>
      <w:numFmt w:val="bullet"/>
      <w:lvlText w:val=""/>
      <w:lvlJc w:val="left"/>
      <w:pPr>
        <w:tabs>
          <w:tab w:val="num" w:pos="7334"/>
        </w:tabs>
        <w:ind w:left="7334" w:hanging="360"/>
      </w:pPr>
      <w:rPr>
        <w:rFonts w:ascii="Wingdings" w:hAnsi="Wingdings" w:hint="default"/>
      </w:rPr>
    </w:lvl>
  </w:abstractNum>
  <w:abstractNum w:abstractNumId="20" w15:restartNumberingAfterBreak="0">
    <w:nsid w:val="552C3DEB"/>
    <w:multiLevelType w:val="multilevel"/>
    <w:tmpl w:val="1C0073EC"/>
    <w:lvl w:ilvl="0">
      <w:start w:val="1"/>
      <w:numFmt w:val="decimal"/>
      <w:pStyle w:val="Heading1"/>
      <w:lvlText w:val="%1"/>
      <w:lvlJc w:val="left"/>
      <w:pPr>
        <w:ind w:left="432" w:hanging="432"/>
      </w:pPr>
      <w:rPr>
        <w:rFonts w:hint="default"/>
        <w:b/>
        <w:bCs w:val="0"/>
        <w:i w:val="0"/>
        <w:iCs w:val="0"/>
        <w:caps w:val="0"/>
        <w:smallCaps w:val="0"/>
        <w:strike w:val="0"/>
        <w:dstrike w:val="0"/>
        <w:outline w:val="0"/>
        <w:shadow w:val="0"/>
        <w:emboss w:val="0"/>
        <w:imprint w:val="0"/>
        <w:noProof w:val="0"/>
        <w:vanish w:val="0"/>
        <w:color w:val="00B05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rPr>
    </w:lvl>
    <w:lvl w:ilvl="2">
      <w:start w:val="1"/>
      <w:numFmt w:val="decimal"/>
      <w:pStyle w:val="Heading3"/>
      <w:lvlText w:val="%1.%2.%3"/>
      <w:lvlJc w:val="left"/>
      <w:pPr>
        <w:ind w:left="720" w:hanging="720"/>
      </w:pPr>
      <w:rPr>
        <w:rFonts w:asciiTheme="minorHAnsi" w:hAnsiTheme="minorHAns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5B5211C3"/>
    <w:multiLevelType w:val="multilevel"/>
    <w:tmpl w:val="45FA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510F29"/>
    <w:multiLevelType w:val="multilevel"/>
    <w:tmpl w:val="7D1E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9C45C3"/>
    <w:multiLevelType w:val="multilevel"/>
    <w:tmpl w:val="3D2C1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A8269F"/>
    <w:multiLevelType w:val="multilevel"/>
    <w:tmpl w:val="C0202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211B08"/>
    <w:multiLevelType w:val="multilevel"/>
    <w:tmpl w:val="93D6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4F30E2"/>
    <w:multiLevelType w:val="multilevel"/>
    <w:tmpl w:val="2838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9479867">
    <w:abstractNumId w:val="20"/>
  </w:num>
  <w:num w:numId="2" w16cid:durableId="751200069">
    <w:abstractNumId w:val="14"/>
  </w:num>
  <w:num w:numId="3" w16cid:durableId="10156953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584542">
    <w:abstractNumId w:val="18"/>
  </w:num>
  <w:num w:numId="5" w16cid:durableId="329673114">
    <w:abstractNumId w:val="19"/>
  </w:num>
  <w:num w:numId="6" w16cid:durableId="2046829563">
    <w:abstractNumId w:val="4"/>
  </w:num>
  <w:num w:numId="7" w16cid:durableId="440418448">
    <w:abstractNumId w:val="2"/>
  </w:num>
  <w:num w:numId="8" w16cid:durableId="1311210347">
    <w:abstractNumId w:val="8"/>
  </w:num>
  <w:num w:numId="9" w16cid:durableId="1028138251">
    <w:abstractNumId w:val="21"/>
  </w:num>
  <w:num w:numId="10" w16cid:durableId="775949458">
    <w:abstractNumId w:val="5"/>
  </w:num>
  <w:num w:numId="11" w16cid:durableId="115564052">
    <w:abstractNumId w:val="10"/>
  </w:num>
  <w:num w:numId="12" w16cid:durableId="836387308">
    <w:abstractNumId w:val="25"/>
  </w:num>
  <w:num w:numId="13" w16cid:durableId="278952374">
    <w:abstractNumId w:val="12"/>
  </w:num>
  <w:num w:numId="14" w16cid:durableId="1695961494">
    <w:abstractNumId w:val="12"/>
    <w:lvlOverride w:ilvl="1">
      <w:lvl w:ilvl="1">
        <w:numFmt w:val="bullet"/>
        <w:lvlText w:val=""/>
        <w:lvlJc w:val="left"/>
        <w:pPr>
          <w:tabs>
            <w:tab w:val="num" w:pos="1440"/>
          </w:tabs>
          <w:ind w:left="1440" w:hanging="360"/>
        </w:pPr>
        <w:rPr>
          <w:rFonts w:ascii="Symbol" w:hAnsi="Symbol" w:hint="default"/>
          <w:sz w:val="20"/>
        </w:rPr>
      </w:lvl>
    </w:lvlOverride>
  </w:num>
  <w:num w:numId="15" w16cid:durableId="1008942287">
    <w:abstractNumId w:val="12"/>
    <w:lvlOverride w:ilvl="1">
      <w:lvl w:ilvl="1">
        <w:numFmt w:val="bullet"/>
        <w:lvlText w:val=""/>
        <w:lvlJc w:val="left"/>
        <w:pPr>
          <w:tabs>
            <w:tab w:val="num" w:pos="1440"/>
          </w:tabs>
          <w:ind w:left="1440" w:hanging="360"/>
        </w:pPr>
        <w:rPr>
          <w:rFonts w:ascii="Symbol" w:hAnsi="Symbol" w:hint="default"/>
          <w:sz w:val="20"/>
        </w:rPr>
      </w:lvl>
    </w:lvlOverride>
  </w:num>
  <w:num w:numId="16" w16cid:durableId="6560154">
    <w:abstractNumId w:val="12"/>
    <w:lvlOverride w:ilvl="1">
      <w:lvl w:ilvl="1">
        <w:numFmt w:val="bullet"/>
        <w:lvlText w:val=""/>
        <w:lvlJc w:val="left"/>
        <w:pPr>
          <w:tabs>
            <w:tab w:val="num" w:pos="1440"/>
          </w:tabs>
          <w:ind w:left="1440" w:hanging="360"/>
        </w:pPr>
        <w:rPr>
          <w:rFonts w:ascii="Symbol" w:hAnsi="Symbol" w:hint="default"/>
          <w:sz w:val="20"/>
        </w:rPr>
      </w:lvl>
    </w:lvlOverride>
  </w:num>
  <w:num w:numId="17" w16cid:durableId="1467119821">
    <w:abstractNumId w:val="3"/>
  </w:num>
  <w:num w:numId="18" w16cid:durableId="924650224">
    <w:abstractNumId w:val="9"/>
  </w:num>
  <w:num w:numId="19" w16cid:durableId="1977878046">
    <w:abstractNumId w:val="9"/>
    <w:lvlOverride w:ilvl="1">
      <w:lvl w:ilvl="1">
        <w:numFmt w:val="bullet"/>
        <w:lvlText w:val=""/>
        <w:lvlJc w:val="left"/>
        <w:pPr>
          <w:tabs>
            <w:tab w:val="num" w:pos="1440"/>
          </w:tabs>
          <w:ind w:left="1440" w:hanging="360"/>
        </w:pPr>
        <w:rPr>
          <w:rFonts w:ascii="Symbol" w:hAnsi="Symbol" w:hint="default"/>
          <w:sz w:val="20"/>
        </w:rPr>
      </w:lvl>
    </w:lvlOverride>
  </w:num>
  <w:num w:numId="20" w16cid:durableId="1698580316">
    <w:abstractNumId w:val="9"/>
    <w:lvlOverride w:ilvl="1">
      <w:lvl w:ilvl="1">
        <w:numFmt w:val="bullet"/>
        <w:lvlText w:val=""/>
        <w:lvlJc w:val="left"/>
        <w:pPr>
          <w:tabs>
            <w:tab w:val="num" w:pos="1440"/>
          </w:tabs>
          <w:ind w:left="1440" w:hanging="360"/>
        </w:pPr>
        <w:rPr>
          <w:rFonts w:ascii="Symbol" w:hAnsi="Symbol" w:hint="default"/>
          <w:sz w:val="20"/>
        </w:rPr>
      </w:lvl>
    </w:lvlOverride>
  </w:num>
  <w:num w:numId="21" w16cid:durableId="1701277083">
    <w:abstractNumId w:val="9"/>
    <w:lvlOverride w:ilvl="1">
      <w:lvl w:ilvl="1">
        <w:numFmt w:val="bullet"/>
        <w:lvlText w:val=""/>
        <w:lvlJc w:val="left"/>
        <w:pPr>
          <w:tabs>
            <w:tab w:val="num" w:pos="1440"/>
          </w:tabs>
          <w:ind w:left="1440" w:hanging="360"/>
        </w:pPr>
        <w:rPr>
          <w:rFonts w:ascii="Symbol" w:hAnsi="Symbol" w:hint="default"/>
          <w:sz w:val="20"/>
        </w:rPr>
      </w:lvl>
    </w:lvlOverride>
  </w:num>
  <w:num w:numId="22" w16cid:durableId="898856852">
    <w:abstractNumId w:val="9"/>
    <w:lvlOverride w:ilvl="1">
      <w:lvl w:ilvl="1">
        <w:numFmt w:val="bullet"/>
        <w:lvlText w:val=""/>
        <w:lvlJc w:val="left"/>
        <w:pPr>
          <w:tabs>
            <w:tab w:val="num" w:pos="1440"/>
          </w:tabs>
          <w:ind w:left="1440" w:hanging="360"/>
        </w:pPr>
        <w:rPr>
          <w:rFonts w:ascii="Symbol" w:hAnsi="Symbol" w:hint="default"/>
          <w:sz w:val="20"/>
        </w:rPr>
      </w:lvl>
    </w:lvlOverride>
  </w:num>
  <w:num w:numId="23" w16cid:durableId="930821788">
    <w:abstractNumId w:val="26"/>
  </w:num>
  <w:num w:numId="24" w16cid:durableId="1047951286">
    <w:abstractNumId w:val="13"/>
  </w:num>
  <w:num w:numId="25" w16cid:durableId="1616593291">
    <w:abstractNumId w:val="17"/>
  </w:num>
  <w:num w:numId="26" w16cid:durableId="1382249537">
    <w:abstractNumId w:val="22"/>
  </w:num>
  <w:num w:numId="27" w16cid:durableId="196893130">
    <w:abstractNumId w:val="15"/>
  </w:num>
  <w:num w:numId="28" w16cid:durableId="883711201">
    <w:abstractNumId w:val="23"/>
  </w:num>
  <w:num w:numId="29" w16cid:durableId="1698240961">
    <w:abstractNumId w:val="23"/>
    <w:lvlOverride w:ilvl="1">
      <w:lvl w:ilvl="1">
        <w:numFmt w:val="bullet"/>
        <w:lvlText w:val=""/>
        <w:lvlJc w:val="left"/>
        <w:pPr>
          <w:tabs>
            <w:tab w:val="num" w:pos="1440"/>
          </w:tabs>
          <w:ind w:left="1440" w:hanging="360"/>
        </w:pPr>
        <w:rPr>
          <w:rFonts w:ascii="Symbol" w:hAnsi="Symbol" w:hint="default"/>
          <w:sz w:val="20"/>
        </w:rPr>
      </w:lvl>
    </w:lvlOverride>
  </w:num>
  <w:num w:numId="30" w16cid:durableId="618337863">
    <w:abstractNumId w:val="23"/>
    <w:lvlOverride w:ilvl="1">
      <w:lvl w:ilvl="1">
        <w:numFmt w:val="bullet"/>
        <w:lvlText w:val=""/>
        <w:lvlJc w:val="left"/>
        <w:pPr>
          <w:tabs>
            <w:tab w:val="num" w:pos="1440"/>
          </w:tabs>
          <w:ind w:left="1440" w:hanging="360"/>
        </w:pPr>
        <w:rPr>
          <w:rFonts w:ascii="Symbol" w:hAnsi="Symbol" w:hint="default"/>
          <w:sz w:val="20"/>
        </w:rPr>
      </w:lvl>
    </w:lvlOverride>
  </w:num>
  <w:num w:numId="31" w16cid:durableId="463811529">
    <w:abstractNumId w:val="23"/>
    <w:lvlOverride w:ilvl="1">
      <w:lvl w:ilvl="1">
        <w:numFmt w:val="bullet"/>
        <w:lvlText w:val=""/>
        <w:lvlJc w:val="left"/>
        <w:pPr>
          <w:tabs>
            <w:tab w:val="num" w:pos="1440"/>
          </w:tabs>
          <w:ind w:left="1440" w:hanging="360"/>
        </w:pPr>
        <w:rPr>
          <w:rFonts w:ascii="Symbol" w:hAnsi="Symbol" w:hint="default"/>
          <w:sz w:val="20"/>
        </w:rPr>
      </w:lvl>
    </w:lvlOverride>
  </w:num>
  <w:num w:numId="32" w16cid:durableId="1495294382">
    <w:abstractNumId w:val="6"/>
  </w:num>
  <w:num w:numId="33" w16cid:durableId="576595845">
    <w:abstractNumId w:val="1"/>
  </w:num>
  <w:num w:numId="34" w16cid:durableId="720860625">
    <w:abstractNumId w:val="16"/>
  </w:num>
  <w:num w:numId="35" w16cid:durableId="1827551785">
    <w:abstractNumId w:val="11"/>
  </w:num>
  <w:num w:numId="36" w16cid:durableId="472410849">
    <w:abstractNumId w:val="0"/>
  </w:num>
  <w:num w:numId="37" w16cid:durableId="1767847133">
    <w:abstractNumId w:val="24"/>
  </w:num>
  <w:num w:numId="38" w16cid:durableId="1225068563">
    <w:abstractNumId w:val="24"/>
    <w:lvlOverride w:ilvl="1">
      <w:lvl w:ilvl="1">
        <w:numFmt w:val="bullet"/>
        <w:lvlText w:val=""/>
        <w:lvlJc w:val="left"/>
        <w:pPr>
          <w:tabs>
            <w:tab w:val="num" w:pos="1440"/>
          </w:tabs>
          <w:ind w:left="1440" w:hanging="360"/>
        </w:pPr>
        <w:rPr>
          <w:rFonts w:ascii="Symbol" w:hAnsi="Symbol" w:hint="default"/>
          <w:sz w:val="20"/>
        </w:rPr>
      </w:lvl>
    </w:lvlOverride>
  </w:num>
  <w:num w:numId="39" w16cid:durableId="1962808803">
    <w:abstractNumId w:val="24"/>
    <w:lvlOverride w:ilvl="1">
      <w:lvl w:ilvl="1">
        <w:numFmt w:val="bullet"/>
        <w:lvlText w:val=""/>
        <w:lvlJc w:val="left"/>
        <w:pPr>
          <w:tabs>
            <w:tab w:val="num" w:pos="1440"/>
          </w:tabs>
          <w:ind w:left="1440" w:hanging="360"/>
        </w:pPr>
        <w:rPr>
          <w:rFonts w:ascii="Symbol" w:hAnsi="Symbol" w:hint="default"/>
          <w:sz w:val="20"/>
        </w:rPr>
      </w:lvl>
    </w:lvlOverride>
  </w:num>
  <w:num w:numId="40" w16cid:durableId="776408853">
    <w:abstractNumId w:val="7"/>
  </w:num>
  <w:num w:numId="41" w16cid:durableId="960187790">
    <w:abstractNumId w:val="20"/>
  </w:num>
  <w:num w:numId="42" w16cid:durableId="1679306209">
    <w:abstractNumId w:val="20"/>
  </w:num>
  <w:num w:numId="43" w16cid:durableId="966398227">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WR_DATA" w:val="&lt;22.1.0.85:119&gt;eJzNjDEOgzAMAPsUy3tCQarEkIS3EHDaSMSpbEA8H5j6hd58d244ygI7iebKHlv7RCCe6pz57XFbk+lxCC7SKD+r6+wl2v6FsI9ieCuR5IoRhJKQfozSVHlWj6bF4L5SU15IoQmuuVfh8S+cJ6cl3g=="/>
    <w:docVar w:name="WR_METADATA_KEY" w:val="f595134f-6534-4c6a-945e-d90c8adfa1d9"/>
  </w:docVars>
  <w:rsids>
    <w:rsidRoot w:val="007503E3"/>
    <w:rsid w:val="00000252"/>
    <w:rsid w:val="0001169B"/>
    <w:rsid w:val="00012C32"/>
    <w:rsid w:val="00012C60"/>
    <w:rsid w:val="00013386"/>
    <w:rsid w:val="000134EB"/>
    <w:rsid w:val="0002030D"/>
    <w:rsid w:val="00021F48"/>
    <w:rsid w:val="00032B42"/>
    <w:rsid w:val="000338D6"/>
    <w:rsid w:val="00033E74"/>
    <w:rsid w:val="000356C2"/>
    <w:rsid w:val="00037390"/>
    <w:rsid w:val="000379A8"/>
    <w:rsid w:val="0004086C"/>
    <w:rsid w:val="00040DA8"/>
    <w:rsid w:val="000434DF"/>
    <w:rsid w:val="00043B1B"/>
    <w:rsid w:val="000477B5"/>
    <w:rsid w:val="000514FC"/>
    <w:rsid w:val="00052B29"/>
    <w:rsid w:val="00053F31"/>
    <w:rsid w:val="000555F4"/>
    <w:rsid w:val="000562CE"/>
    <w:rsid w:val="00056663"/>
    <w:rsid w:val="0005720B"/>
    <w:rsid w:val="0006030B"/>
    <w:rsid w:val="000657FA"/>
    <w:rsid w:val="00065C96"/>
    <w:rsid w:val="0006722F"/>
    <w:rsid w:val="00070C68"/>
    <w:rsid w:val="0007101E"/>
    <w:rsid w:val="00072975"/>
    <w:rsid w:val="000739B5"/>
    <w:rsid w:val="00075993"/>
    <w:rsid w:val="00080316"/>
    <w:rsid w:val="000830E5"/>
    <w:rsid w:val="00084B4F"/>
    <w:rsid w:val="000850AF"/>
    <w:rsid w:val="00093BFC"/>
    <w:rsid w:val="000949AA"/>
    <w:rsid w:val="00094DCA"/>
    <w:rsid w:val="000958DB"/>
    <w:rsid w:val="0009770F"/>
    <w:rsid w:val="000A01C3"/>
    <w:rsid w:val="000A0B8F"/>
    <w:rsid w:val="000A1FC6"/>
    <w:rsid w:val="000B19D0"/>
    <w:rsid w:val="000B1BAF"/>
    <w:rsid w:val="000B30D9"/>
    <w:rsid w:val="000B3BED"/>
    <w:rsid w:val="000B5AD6"/>
    <w:rsid w:val="000B6164"/>
    <w:rsid w:val="000B61E6"/>
    <w:rsid w:val="000C0416"/>
    <w:rsid w:val="000C0778"/>
    <w:rsid w:val="000C4A64"/>
    <w:rsid w:val="000C7E78"/>
    <w:rsid w:val="000D0CEF"/>
    <w:rsid w:val="000D4714"/>
    <w:rsid w:val="000D67C3"/>
    <w:rsid w:val="000D7A79"/>
    <w:rsid w:val="000E1270"/>
    <w:rsid w:val="000E18A6"/>
    <w:rsid w:val="000E3501"/>
    <w:rsid w:val="000E47A4"/>
    <w:rsid w:val="000E503F"/>
    <w:rsid w:val="000E5B14"/>
    <w:rsid w:val="000E795B"/>
    <w:rsid w:val="000F2A13"/>
    <w:rsid w:val="000F473F"/>
    <w:rsid w:val="00101357"/>
    <w:rsid w:val="00101E02"/>
    <w:rsid w:val="00104CCE"/>
    <w:rsid w:val="00105200"/>
    <w:rsid w:val="00105C88"/>
    <w:rsid w:val="00116276"/>
    <w:rsid w:val="00116A35"/>
    <w:rsid w:val="00116A36"/>
    <w:rsid w:val="00116A96"/>
    <w:rsid w:val="001179AD"/>
    <w:rsid w:val="00121995"/>
    <w:rsid w:val="00124971"/>
    <w:rsid w:val="00125C94"/>
    <w:rsid w:val="00127793"/>
    <w:rsid w:val="00130CDF"/>
    <w:rsid w:val="00130E94"/>
    <w:rsid w:val="00131CEF"/>
    <w:rsid w:val="00136E0E"/>
    <w:rsid w:val="00136E7A"/>
    <w:rsid w:val="001411D8"/>
    <w:rsid w:val="00141F61"/>
    <w:rsid w:val="00142612"/>
    <w:rsid w:val="00147C6E"/>
    <w:rsid w:val="001545AF"/>
    <w:rsid w:val="00155676"/>
    <w:rsid w:val="00155FA0"/>
    <w:rsid w:val="0015660F"/>
    <w:rsid w:val="001607A3"/>
    <w:rsid w:val="00162298"/>
    <w:rsid w:val="00164200"/>
    <w:rsid w:val="0016576B"/>
    <w:rsid w:val="001667DB"/>
    <w:rsid w:val="00166D6F"/>
    <w:rsid w:val="00170F32"/>
    <w:rsid w:val="001737E1"/>
    <w:rsid w:val="00173FC3"/>
    <w:rsid w:val="001748DC"/>
    <w:rsid w:val="00177575"/>
    <w:rsid w:val="00177F8B"/>
    <w:rsid w:val="00191BB2"/>
    <w:rsid w:val="00192058"/>
    <w:rsid w:val="00196D46"/>
    <w:rsid w:val="00196EBE"/>
    <w:rsid w:val="00197DD9"/>
    <w:rsid w:val="001A2A49"/>
    <w:rsid w:val="001A525C"/>
    <w:rsid w:val="001A5430"/>
    <w:rsid w:val="001A5D24"/>
    <w:rsid w:val="001A6229"/>
    <w:rsid w:val="001B2BD7"/>
    <w:rsid w:val="001B5C03"/>
    <w:rsid w:val="001C0499"/>
    <w:rsid w:val="001C17BC"/>
    <w:rsid w:val="001C40C1"/>
    <w:rsid w:val="001C43A6"/>
    <w:rsid w:val="001C6B10"/>
    <w:rsid w:val="001C7722"/>
    <w:rsid w:val="001D0C60"/>
    <w:rsid w:val="001D4D09"/>
    <w:rsid w:val="001D781B"/>
    <w:rsid w:val="001E15B9"/>
    <w:rsid w:val="001E5A88"/>
    <w:rsid w:val="001E6249"/>
    <w:rsid w:val="001E63EF"/>
    <w:rsid w:val="001E6B57"/>
    <w:rsid w:val="001F3C29"/>
    <w:rsid w:val="001F46D7"/>
    <w:rsid w:val="001F4CB2"/>
    <w:rsid w:val="001F5354"/>
    <w:rsid w:val="001F59F6"/>
    <w:rsid w:val="001F72A8"/>
    <w:rsid w:val="00201F31"/>
    <w:rsid w:val="00210B61"/>
    <w:rsid w:val="0021213F"/>
    <w:rsid w:val="00212BFC"/>
    <w:rsid w:val="00214957"/>
    <w:rsid w:val="00215227"/>
    <w:rsid w:val="002155FD"/>
    <w:rsid w:val="00215EA9"/>
    <w:rsid w:val="002163BC"/>
    <w:rsid w:val="002207C1"/>
    <w:rsid w:val="00222817"/>
    <w:rsid w:val="002228B6"/>
    <w:rsid w:val="00224866"/>
    <w:rsid w:val="00225109"/>
    <w:rsid w:val="00227F29"/>
    <w:rsid w:val="0023176D"/>
    <w:rsid w:val="00233E4C"/>
    <w:rsid w:val="002376CB"/>
    <w:rsid w:val="00241449"/>
    <w:rsid w:val="002417E3"/>
    <w:rsid w:val="00245DB3"/>
    <w:rsid w:val="0024632F"/>
    <w:rsid w:val="002500B1"/>
    <w:rsid w:val="0025337D"/>
    <w:rsid w:val="00253787"/>
    <w:rsid w:val="00254FCC"/>
    <w:rsid w:val="00255122"/>
    <w:rsid w:val="00257FFD"/>
    <w:rsid w:val="0026092E"/>
    <w:rsid w:val="00266357"/>
    <w:rsid w:val="00266402"/>
    <w:rsid w:val="00273047"/>
    <w:rsid w:val="00275120"/>
    <w:rsid w:val="00275E49"/>
    <w:rsid w:val="00277CBD"/>
    <w:rsid w:val="002802AE"/>
    <w:rsid w:val="002803EA"/>
    <w:rsid w:val="00283667"/>
    <w:rsid w:val="002906C9"/>
    <w:rsid w:val="0029458D"/>
    <w:rsid w:val="00297439"/>
    <w:rsid w:val="002A0214"/>
    <w:rsid w:val="002A5CA8"/>
    <w:rsid w:val="002A62A5"/>
    <w:rsid w:val="002A68F1"/>
    <w:rsid w:val="002B120B"/>
    <w:rsid w:val="002C0478"/>
    <w:rsid w:val="002C1856"/>
    <w:rsid w:val="002C40A8"/>
    <w:rsid w:val="002C5842"/>
    <w:rsid w:val="002D64E9"/>
    <w:rsid w:val="002D6D04"/>
    <w:rsid w:val="002D7327"/>
    <w:rsid w:val="002E2672"/>
    <w:rsid w:val="002E393F"/>
    <w:rsid w:val="002E7D52"/>
    <w:rsid w:val="002F0609"/>
    <w:rsid w:val="002F11C9"/>
    <w:rsid w:val="002F29BF"/>
    <w:rsid w:val="002F4EA3"/>
    <w:rsid w:val="002F6B87"/>
    <w:rsid w:val="002F6E82"/>
    <w:rsid w:val="00302EAC"/>
    <w:rsid w:val="0030404A"/>
    <w:rsid w:val="00304818"/>
    <w:rsid w:val="0030521C"/>
    <w:rsid w:val="00307590"/>
    <w:rsid w:val="0031207B"/>
    <w:rsid w:val="003139AF"/>
    <w:rsid w:val="003146E6"/>
    <w:rsid w:val="00314FF2"/>
    <w:rsid w:val="00317D44"/>
    <w:rsid w:val="003231BC"/>
    <w:rsid w:val="00325F97"/>
    <w:rsid w:val="003273E8"/>
    <w:rsid w:val="00327AC6"/>
    <w:rsid w:val="00331391"/>
    <w:rsid w:val="00333BE9"/>
    <w:rsid w:val="00334D38"/>
    <w:rsid w:val="0034420A"/>
    <w:rsid w:val="00347611"/>
    <w:rsid w:val="003536B0"/>
    <w:rsid w:val="003649F2"/>
    <w:rsid w:val="00367815"/>
    <w:rsid w:val="00371F44"/>
    <w:rsid w:val="00373119"/>
    <w:rsid w:val="0037574E"/>
    <w:rsid w:val="00376119"/>
    <w:rsid w:val="00376450"/>
    <w:rsid w:val="00377F65"/>
    <w:rsid w:val="00383E03"/>
    <w:rsid w:val="00387B2E"/>
    <w:rsid w:val="003930D0"/>
    <w:rsid w:val="00394BB0"/>
    <w:rsid w:val="00394EF9"/>
    <w:rsid w:val="003A0466"/>
    <w:rsid w:val="003A107B"/>
    <w:rsid w:val="003A2006"/>
    <w:rsid w:val="003A2260"/>
    <w:rsid w:val="003A5476"/>
    <w:rsid w:val="003A5E69"/>
    <w:rsid w:val="003C1085"/>
    <w:rsid w:val="003C11AA"/>
    <w:rsid w:val="003C40BC"/>
    <w:rsid w:val="003C77D2"/>
    <w:rsid w:val="003D1077"/>
    <w:rsid w:val="003D30BF"/>
    <w:rsid w:val="003D38F8"/>
    <w:rsid w:val="003D5C52"/>
    <w:rsid w:val="003D5E32"/>
    <w:rsid w:val="003D7368"/>
    <w:rsid w:val="003E108F"/>
    <w:rsid w:val="003E4823"/>
    <w:rsid w:val="003E709E"/>
    <w:rsid w:val="003F0219"/>
    <w:rsid w:val="003F3927"/>
    <w:rsid w:val="003F4F7C"/>
    <w:rsid w:val="003F709E"/>
    <w:rsid w:val="00403EBC"/>
    <w:rsid w:val="00405649"/>
    <w:rsid w:val="00407A15"/>
    <w:rsid w:val="004110B4"/>
    <w:rsid w:val="004110B7"/>
    <w:rsid w:val="004171D4"/>
    <w:rsid w:val="004174FC"/>
    <w:rsid w:val="0042000D"/>
    <w:rsid w:val="004212E9"/>
    <w:rsid w:val="00424C59"/>
    <w:rsid w:val="004251C3"/>
    <w:rsid w:val="0042558B"/>
    <w:rsid w:val="004259BF"/>
    <w:rsid w:val="00425D16"/>
    <w:rsid w:val="00425D2A"/>
    <w:rsid w:val="00426512"/>
    <w:rsid w:val="00427B01"/>
    <w:rsid w:val="00431417"/>
    <w:rsid w:val="00431CF6"/>
    <w:rsid w:val="004330DC"/>
    <w:rsid w:val="00441A87"/>
    <w:rsid w:val="0045669D"/>
    <w:rsid w:val="004603F5"/>
    <w:rsid w:val="004607D1"/>
    <w:rsid w:val="00461E15"/>
    <w:rsid w:val="0046285D"/>
    <w:rsid w:val="00462E88"/>
    <w:rsid w:val="0046374D"/>
    <w:rsid w:val="00463FE3"/>
    <w:rsid w:val="00464C62"/>
    <w:rsid w:val="00465365"/>
    <w:rsid w:val="00467353"/>
    <w:rsid w:val="004739B0"/>
    <w:rsid w:val="004756F6"/>
    <w:rsid w:val="00483A2D"/>
    <w:rsid w:val="00493051"/>
    <w:rsid w:val="00493180"/>
    <w:rsid w:val="00494570"/>
    <w:rsid w:val="00494657"/>
    <w:rsid w:val="00494785"/>
    <w:rsid w:val="00496C33"/>
    <w:rsid w:val="00496D1F"/>
    <w:rsid w:val="00497E88"/>
    <w:rsid w:val="004A14CA"/>
    <w:rsid w:val="004A2201"/>
    <w:rsid w:val="004A378E"/>
    <w:rsid w:val="004A426B"/>
    <w:rsid w:val="004A48B2"/>
    <w:rsid w:val="004A497B"/>
    <w:rsid w:val="004A5AAD"/>
    <w:rsid w:val="004A6F9A"/>
    <w:rsid w:val="004B1B0B"/>
    <w:rsid w:val="004C2A4E"/>
    <w:rsid w:val="004C4408"/>
    <w:rsid w:val="004C65F0"/>
    <w:rsid w:val="004C6A05"/>
    <w:rsid w:val="004D0852"/>
    <w:rsid w:val="004D41DF"/>
    <w:rsid w:val="004D5E57"/>
    <w:rsid w:val="004E1F09"/>
    <w:rsid w:val="004E6568"/>
    <w:rsid w:val="004F04E6"/>
    <w:rsid w:val="004F13C3"/>
    <w:rsid w:val="004F1583"/>
    <w:rsid w:val="004F3070"/>
    <w:rsid w:val="004F638F"/>
    <w:rsid w:val="00500BC2"/>
    <w:rsid w:val="00505862"/>
    <w:rsid w:val="00506C7E"/>
    <w:rsid w:val="00506D0F"/>
    <w:rsid w:val="0050771F"/>
    <w:rsid w:val="005103C7"/>
    <w:rsid w:val="00510DC2"/>
    <w:rsid w:val="00512121"/>
    <w:rsid w:val="005149E3"/>
    <w:rsid w:val="00515DBD"/>
    <w:rsid w:val="00517195"/>
    <w:rsid w:val="00520707"/>
    <w:rsid w:val="00520764"/>
    <w:rsid w:val="00524D69"/>
    <w:rsid w:val="0052566F"/>
    <w:rsid w:val="0053287C"/>
    <w:rsid w:val="005347A6"/>
    <w:rsid w:val="00534BCA"/>
    <w:rsid w:val="00535383"/>
    <w:rsid w:val="00544B7E"/>
    <w:rsid w:val="00544EFB"/>
    <w:rsid w:val="00546BEE"/>
    <w:rsid w:val="00546E8E"/>
    <w:rsid w:val="00552110"/>
    <w:rsid w:val="00552B1A"/>
    <w:rsid w:val="00553E46"/>
    <w:rsid w:val="00560D35"/>
    <w:rsid w:val="00561CA1"/>
    <w:rsid w:val="00562E20"/>
    <w:rsid w:val="005663E9"/>
    <w:rsid w:val="005666AC"/>
    <w:rsid w:val="005736DF"/>
    <w:rsid w:val="00575D9E"/>
    <w:rsid w:val="00575E5A"/>
    <w:rsid w:val="00577E23"/>
    <w:rsid w:val="005815E7"/>
    <w:rsid w:val="00591488"/>
    <w:rsid w:val="00591A9E"/>
    <w:rsid w:val="00593A09"/>
    <w:rsid w:val="005A2B8B"/>
    <w:rsid w:val="005A2FD6"/>
    <w:rsid w:val="005A44E5"/>
    <w:rsid w:val="005B0D07"/>
    <w:rsid w:val="005B1EFC"/>
    <w:rsid w:val="005B38C9"/>
    <w:rsid w:val="005B6090"/>
    <w:rsid w:val="005B6DAA"/>
    <w:rsid w:val="005B6F59"/>
    <w:rsid w:val="005B73D0"/>
    <w:rsid w:val="005B7852"/>
    <w:rsid w:val="005C0959"/>
    <w:rsid w:val="005C0D0E"/>
    <w:rsid w:val="005C4B2B"/>
    <w:rsid w:val="005C75AC"/>
    <w:rsid w:val="005D29F5"/>
    <w:rsid w:val="005D4C44"/>
    <w:rsid w:val="005D58F2"/>
    <w:rsid w:val="005D5CBA"/>
    <w:rsid w:val="005D5D23"/>
    <w:rsid w:val="005D674F"/>
    <w:rsid w:val="005D6AC9"/>
    <w:rsid w:val="005D6D6F"/>
    <w:rsid w:val="005D70FC"/>
    <w:rsid w:val="005E7718"/>
    <w:rsid w:val="005E78CF"/>
    <w:rsid w:val="005F25B0"/>
    <w:rsid w:val="005F2D35"/>
    <w:rsid w:val="005F6E87"/>
    <w:rsid w:val="006010AA"/>
    <w:rsid w:val="00601A22"/>
    <w:rsid w:val="006052EC"/>
    <w:rsid w:val="006055B7"/>
    <w:rsid w:val="0061161E"/>
    <w:rsid w:val="00611C8A"/>
    <w:rsid w:val="00612520"/>
    <w:rsid w:val="00612EB8"/>
    <w:rsid w:val="00612FDA"/>
    <w:rsid w:val="006162D3"/>
    <w:rsid w:val="00617A60"/>
    <w:rsid w:val="006219AA"/>
    <w:rsid w:val="00621EFC"/>
    <w:rsid w:val="00624C80"/>
    <w:rsid w:val="00631C95"/>
    <w:rsid w:val="00631DB2"/>
    <w:rsid w:val="00632314"/>
    <w:rsid w:val="006354A7"/>
    <w:rsid w:val="0064138E"/>
    <w:rsid w:val="006428A2"/>
    <w:rsid w:val="00643D1D"/>
    <w:rsid w:val="00643DFA"/>
    <w:rsid w:val="00644ED8"/>
    <w:rsid w:val="006459A1"/>
    <w:rsid w:val="006505D6"/>
    <w:rsid w:val="00650985"/>
    <w:rsid w:val="00651357"/>
    <w:rsid w:val="006517D1"/>
    <w:rsid w:val="00653C69"/>
    <w:rsid w:val="00654322"/>
    <w:rsid w:val="00660294"/>
    <w:rsid w:val="006645E5"/>
    <w:rsid w:val="00665F3D"/>
    <w:rsid w:val="00675CE5"/>
    <w:rsid w:val="006800A9"/>
    <w:rsid w:val="006800DA"/>
    <w:rsid w:val="00682BF3"/>
    <w:rsid w:val="00685732"/>
    <w:rsid w:val="00687161"/>
    <w:rsid w:val="006875B1"/>
    <w:rsid w:val="0069226E"/>
    <w:rsid w:val="00693D39"/>
    <w:rsid w:val="00696819"/>
    <w:rsid w:val="006A0C11"/>
    <w:rsid w:val="006A0D83"/>
    <w:rsid w:val="006A1F9C"/>
    <w:rsid w:val="006A2604"/>
    <w:rsid w:val="006A313D"/>
    <w:rsid w:val="006B263F"/>
    <w:rsid w:val="006C057E"/>
    <w:rsid w:val="006C7310"/>
    <w:rsid w:val="006D1157"/>
    <w:rsid w:val="006D326D"/>
    <w:rsid w:val="006D3681"/>
    <w:rsid w:val="006D7E84"/>
    <w:rsid w:val="006E2D10"/>
    <w:rsid w:val="006E43D4"/>
    <w:rsid w:val="006E5FEB"/>
    <w:rsid w:val="006F3010"/>
    <w:rsid w:val="006F4D79"/>
    <w:rsid w:val="006F528A"/>
    <w:rsid w:val="006F7B25"/>
    <w:rsid w:val="00701492"/>
    <w:rsid w:val="00705A12"/>
    <w:rsid w:val="0070617F"/>
    <w:rsid w:val="00706D1A"/>
    <w:rsid w:val="007103F9"/>
    <w:rsid w:val="007127E3"/>
    <w:rsid w:val="00712B04"/>
    <w:rsid w:val="00715AF1"/>
    <w:rsid w:val="0072077F"/>
    <w:rsid w:val="00720F18"/>
    <w:rsid w:val="00721E01"/>
    <w:rsid w:val="00724B19"/>
    <w:rsid w:val="00724F0B"/>
    <w:rsid w:val="00726390"/>
    <w:rsid w:val="00727C84"/>
    <w:rsid w:val="00732162"/>
    <w:rsid w:val="00732B73"/>
    <w:rsid w:val="00741A26"/>
    <w:rsid w:val="0074509F"/>
    <w:rsid w:val="007503E3"/>
    <w:rsid w:val="00762242"/>
    <w:rsid w:val="00765904"/>
    <w:rsid w:val="007678A8"/>
    <w:rsid w:val="00770235"/>
    <w:rsid w:val="007736BF"/>
    <w:rsid w:val="00773E2E"/>
    <w:rsid w:val="00774CC0"/>
    <w:rsid w:val="00780F57"/>
    <w:rsid w:val="007816C3"/>
    <w:rsid w:val="007826BC"/>
    <w:rsid w:val="00784904"/>
    <w:rsid w:val="00787F84"/>
    <w:rsid w:val="00791450"/>
    <w:rsid w:val="007934AB"/>
    <w:rsid w:val="00797B20"/>
    <w:rsid w:val="00797C1A"/>
    <w:rsid w:val="007A1CBA"/>
    <w:rsid w:val="007A231A"/>
    <w:rsid w:val="007A734F"/>
    <w:rsid w:val="007A7AEE"/>
    <w:rsid w:val="007B56CC"/>
    <w:rsid w:val="007B6494"/>
    <w:rsid w:val="007B6E8F"/>
    <w:rsid w:val="007B771F"/>
    <w:rsid w:val="007C058F"/>
    <w:rsid w:val="007C5ADE"/>
    <w:rsid w:val="007C5C95"/>
    <w:rsid w:val="007C63ED"/>
    <w:rsid w:val="007D0F13"/>
    <w:rsid w:val="007D1A47"/>
    <w:rsid w:val="007D4C1C"/>
    <w:rsid w:val="007D5DCD"/>
    <w:rsid w:val="007E3580"/>
    <w:rsid w:val="007E4F9D"/>
    <w:rsid w:val="007E518F"/>
    <w:rsid w:val="007F6BBD"/>
    <w:rsid w:val="007F6CC3"/>
    <w:rsid w:val="00800988"/>
    <w:rsid w:val="0080235E"/>
    <w:rsid w:val="00802691"/>
    <w:rsid w:val="00804013"/>
    <w:rsid w:val="008042B0"/>
    <w:rsid w:val="00804D82"/>
    <w:rsid w:val="00805487"/>
    <w:rsid w:val="00806E9D"/>
    <w:rsid w:val="00807E22"/>
    <w:rsid w:val="00810235"/>
    <w:rsid w:val="00811AC0"/>
    <w:rsid w:val="00811E98"/>
    <w:rsid w:val="0082209D"/>
    <w:rsid w:val="008223BC"/>
    <w:rsid w:val="00824DC0"/>
    <w:rsid w:val="0083096F"/>
    <w:rsid w:val="00830D19"/>
    <w:rsid w:val="00831AD6"/>
    <w:rsid w:val="00832C48"/>
    <w:rsid w:val="00832E60"/>
    <w:rsid w:val="008344C4"/>
    <w:rsid w:val="008402E4"/>
    <w:rsid w:val="008420F6"/>
    <w:rsid w:val="00842596"/>
    <w:rsid w:val="008473BE"/>
    <w:rsid w:val="00847CF1"/>
    <w:rsid w:val="008506D6"/>
    <w:rsid w:val="008534A8"/>
    <w:rsid w:val="008559F8"/>
    <w:rsid w:val="008570A8"/>
    <w:rsid w:val="008601FC"/>
    <w:rsid w:val="0086167E"/>
    <w:rsid w:val="00861B46"/>
    <w:rsid w:val="00864742"/>
    <w:rsid w:val="00864AEB"/>
    <w:rsid w:val="00864BE1"/>
    <w:rsid w:val="0086689B"/>
    <w:rsid w:val="00867C7D"/>
    <w:rsid w:val="0087004B"/>
    <w:rsid w:val="0087136A"/>
    <w:rsid w:val="00871AD3"/>
    <w:rsid w:val="00871FE9"/>
    <w:rsid w:val="008768E8"/>
    <w:rsid w:val="00876D4C"/>
    <w:rsid w:val="00884375"/>
    <w:rsid w:val="00887A98"/>
    <w:rsid w:val="00887D5F"/>
    <w:rsid w:val="00891B03"/>
    <w:rsid w:val="00893011"/>
    <w:rsid w:val="00895356"/>
    <w:rsid w:val="00896C60"/>
    <w:rsid w:val="008A066E"/>
    <w:rsid w:val="008A2D53"/>
    <w:rsid w:val="008A2E90"/>
    <w:rsid w:val="008A4618"/>
    <w:rsid w:val="008B3951"/>
    <w:rsid w:val="008B3C00"/>
    <w:rsid w:val="008B59F3"/>
    <w:rsid w:val="008B5F8F"/>
    <w:rsid w:val="008B6C46"/>
    <w:rsid w:val="008C460A"/>
    <w:rsid w:val="008D4922"/>
    <w:rsid w:val="008D56EF"/>
    <w:rsid w:val="008D58A0"/>
    <w:rsid w:val="008D5C7E"/>
    <w:rsid w:val="008D6DA5"/>
    <w:rsid w:val="008E5C53"/>
    <w:rsid w:val="008F1F3A"/>
    <w:rsid w:val="008F360C"/>
    <w:rsid w:val="008F3C86"/>
    <w:rsid w:val="008F527E"/>
    <w:rsid w:val="008F5805"/>
    <w:rsid w:val="008F5F7A"/>
    <w:rsid w:val="008F6C83"/>
    <w:rsid w:val="0090109A"/>
    <w:rsid w:val="009014E0"/>
    <w:rsid w:val="00902628"/>
    <w:rsid w:val="00905747"/>
    <w:rsid w:val="009110D0"/>
    <w:rsid w:val="009112C4"/>
    <w:rsid w:val="00911474"/>
    <w:rsid w:val="00911551"/>
    <w:rsid w:val="0091402E"/>
    <w:rsid w:val="00914EFE"/>
    <w:rsid w:val="009226C1"/>
    <w:rsid w:val="00922999"/>
    <w:rsid w:val="0092629C"/>
    <w:rsid w:val="00926C82"/>
    <w:rsid w:val="00927FCD"/>
    <w:rsid w:val="009305DE"/>
    <w:rsid w:val="0093192C"/>
    <w:rsid w:val="00933413"/>
    <w:rsid w:val="00941759"/>
    <w:rsid w:val="0094188B"/>
    <w:rsid w:val="0094645C"/>
    <w:rsid w:val="00947FAD"/>
    <w:rsid w:val="00952B59"/>
    <w:rsid w:val="0095312E"/>
    <w:rsid w:val="009551ED"/>
    <w:rsid w:val="00955B90"/>
    <w:rsid w:val="0095755A"/>
    <w:rsid w:val="00960B0C"/>
    <w:rsid w:val="00965FEA"/>
    <w:rsid w:val="00966044"/>
    <w:rsid w:val="00967FEA"/>
    <w:rsid w:val="0097266D"/>
    <w:rsid w:val="00975303"/>
    <w:rsid w:val="00976E93"/>
    <w:rsid w:val="00976F1F"/>
    <w:rsid w:val="0098121A"/>
    <w:rsid w:val="009843E8"/>
    <w:rsid w:val="00985CE7"/>
    <w:rsid w:val="00991205"/>
    <w:rsid w:val="00991D85"/>
    <w:rsid w:val="009927D0"/>
    <w:rsid w:val="00995036"/>
    <w:rsid w:val="00996338"/>
    <w:rsid w:val="009A1E42"/>
    <w:rsid w:val="009A298E"/>
    <w:rsid w:val="009A557D"/>
    <w:rsid w:val="009B2098"/>
    <w:rsid w:val="009B54BD"/>
    <w:rsid w:val="009B7D07"/>
    <w:rsid w:val="009B7DD0"/>
    <w:rsid w:val="009C2566"/>
    <w:rsid w:val="009C523D"/>
    <w:rsid w:val="009C6FF4"/>
    <w:rsid w:val="009D065C"/>
    <w:rsid w:val="009D1A40"/>
    <w:rsid w:val="009D26B6"/>
    <w:rsid w:val="009D35D2"/>
    <w:rsid w:val="009D3B96"/>
    <w:rsid w:val="009D42AC"/>
    <w:rsid w:val="009D5203"/>
    <w:rsid w:val="009E421E"/>
    <w:rsid w:val="009E4240"/>
    <w:rsid w:val="009E5CF1"/>
    <w:rsid w:val="009E7094"/>
    <w:rsid w:val="009E78D3"/>
    <w:rsid w:val="009F1442"/>
    <w:rsid w:val="009F208D"/>
    <w:rsid w:val="009F227B"/>
    <w:rsid w:val="009F5DD3"/>
    <w:rsid w:val="00A02B58"/>
    <w:rsid w:val="00A057C0"/>
    <w:rsid w:val="00A05ECD"/>
    <w:rsid w:val="00A05F73"/>
    <w:rsid w:val="00A07B0A"/>
    <w:rsid w:val="00A07D17"/>
    <w:rsid w:val="00A16F0A"/>
    <w:rsid w:val="00A1774B"/>
    <w:rsid w:val="00A23966"/>
    <w:rsid w:val="00A25A89"/>
    <w:rsid w:val="00A27913"/>
    <w:rsid w:val="00A3211C"/>
    <w:rsid w:val="00A32832"/>
    <w:rsid w:val="00A40A73"/>
    <w:rsid w:val="00A40D36"/>
    <w:rsid w:val="00A4140B"/>
    <w:rsid w:val="00A42893"/>
    <w:rsid w:val="00A42961"/>
    <w:rsid w:val="00A4625B"/>
    <w:rsid w:val="00A50F8A"/>
    <w:rsid w:val="00A52BE5"/>
    <w:rsid w:val="00A54C24"/>
    <w:rsid w:val="00A6028E"/>
    <w:rsid w:val="00A61608"/>
    <w:rsid w:val="00A65E46"/>
    <w:rsid w:val="00A70F28"/>
    <w:rsid w:val="00A73493"/>
    <w:rsid w:val="00A741C4"/>
    <w:rsid w:val="00A7720D"/>
    <w:rsid w:val="00A77CFC"/>
    <w:rsid w:val="00A8187C"/>
    <w:rsid w:val="00A84714"/>
    <w:rsid w:val="00A8622B"/>
    <w:rsid w:val="00A8644F"/>
    <w:rsid w:val="00A876C7"/>
    <w:rsid w:val="00A931E3"/>
    <w:rsid w:val="00A93E74"/>
    <w:rsid w:val="00A95BED"/>
    <w:rsid w:val="00A97D02"/>
    <w:rsid w:val="00AA04C8"/>
    <w:rsid w:val="00AA31BB"/>
    <w:rsid w:val="00AA489F"/>
    <w:rsid w:val="00AA6BE8"/>
    <w:rsid w:val="00AB2E34"/>
    <w:rsid w:val="00AB3344"/>
    <w:rsid w:val="00AB3858"/>
    <w:rsid w:val="00AC0E67"/>
    <w:rsid w:val="00AC3716"/>
    <w:rsid w:val="00AC3CB7"/>
    <w:rsid w:val="00AC586C"/>
    <w:rsid w:val="00AC5B69"/>
    <w:rsid w:val="00AD1C08"/>
    <w:rsid w:val="00AD264A"/>
    <w:rsid w:val="00AD77B3"/>
    <w:rsid w:val="00AE05AA"/>
    <w:rsid w:val="00AE67D4"/>
    <w:rsid w:val="00AE6826"/>
    <w:rsid w:val="00AF1271"/>
    <w:rsid w:val="00AF1DFF"/>
    <w:rsid w:val="00AF3625"/>
    <w:rsid w:val="00AF36DC"/>
    <w:rsid w:val="00AF4A22"/>
    <w:rsid w:val="00AF68A0"/>
    <w:rsid w:val="00B0114F"/>
    <w:rsid w:val="00B02793"/>
    <w:rsid w:val="00B04996"/>
    <w:rsid w:val="00B053B5"/>
    <w:rsid w:val="00B053B8"/>
    <w:rsid w:val="00B101A4"/>
    <w:rsid w:val="00B131C8"/>
    <w:rsid w:val="00B166AC"/>
    <w:rsid w:val="00B17127"/>
    <w:rsid w:val="00B21FDF"/>
    <w:rsid w:val="00B2775F"/>
    <w:rsid w:val="00B3112B"/>
    <w:rsid w:val="00B311A1"/>
    <w:rsid w:val="00B3431C"/>
    <w:rsid w:val="00B34B40"/>
    <w:rsid w:val="00B36F73"/>
    <w:rsid w:val="00B37F30"/>
    <w:rsid w:val="00B37F8C"/>
    <w:rsid w:val="00B40B61"/>
    <w:rsid w:val="00B41871"/>
    <w:rsid w:val="00B42686"/>
    <w:rsid w:val="00B42D8E"/>
    <w:rsid w:val="00B4729C"/>
    <w:rsid w:val="00B50585"/>
    <w:rsid w:val="00B5059F"/>
    <w:rsid w:val="00B5159F"/>
    <w:rsid w:val="00B54496"/>
    <w:rsid w:val="00B5484E"/>
    <w:rsid w:val="00B57612"/>
    <w:rsid w:val="00B639A0"/>
    <w:rsid w:val="00B66E72"/>
    <w:rsid w:val="00B67347"/>
    <w:rsid w:val="00B673CE"/>
    <w:rsid w:val="00B70295"/>
    <w:rsid w:val="00B71792"/>
    <w:rsid w:val="00B71FED"/>
    <w:rsid w:val="00B84C2A"/>
    <w:rsid w:val="00B85B9E"/>
    <w:rsid w:val="00B86F1A"/>
    <w:rsid w:val="00B875AD"/>
    <w:rsid w:val="00B87617"/>
    <w:rsid w:val="00B87768"/>
    <w:rsid w:val="00B9035C"/>
    <w:rsid w:val="00B91190"/>
    <w:rsid w:val="00B927E7"/>
    <w:rsid w:val="00B952DB"/>
    <w:rsid w:val="00B957A4"/>
    <w:rsid w:val="00B97A55"/>
    <w:rsid w:val="00BA228E"/>
    <w:rsid w:val="00BA4DA4"/>
    <w:rsid w:val="00BA55B6"/>
    <w:rsid w:val="00BB1C36"/>
    <w:rsid w:val="00BB5836"/>
    <w:rsid w:val="00BB7A2A"/>
    <w:rsid w:val="00BC13BE"/>
    <w:rsid w:val="00BC6084"/>
    <w:rsid w:val="00BD0163"/>
    <w:rsid w:val="00BD1314"/>
    <w:rsid w:val="00BD192E"/>
    <w:rsid w:val="00BD1C4B"/>
    <w:rsid w:val="00BD3A8C"/>
    <w:rsid w:val="00BD5C7C"/>
    <w:rsid w:val="00BD7ADA"/>
    <w:rsid w:val="00BF19BE"/>
    <w:rsid w:val="00BF2D4B"/>
    <w:rsid w:val="00BF3340"/>
    <w:rsid w:val="00BF3739"/>
    <w:rsid w:val="00C04AB0"/>
    <w:rsid w:val="00C060B8"/>
    <w:rsid w:val="00C1068C"/>
    <w:rsid w:val="00C143C2"/>
    <w:rsid w:val="00C1445C"/>
    <w:rsid w:val="00C14595"/>
    <w:rsid w:val="00C154C3"/>
    <w:rsid w:val="00C20A62"/>
    <w:rsid w:val="00C21E1A"/>
    <w:rsid w:val="00C242E6"/>
    <w:rsid w:val="00C243AA"/>
    <w:rsid w:val="00C26AA0"/>
    <w:rsid w:val="00C27DF1"/>
    <w:rsid w:val="00C335BB"/>
    <w:rsid w:val="00C36F19"/>
    <w:rsid w:val="00C37B97"/>
    <w:rsid w:val="00C412E4"/>
    <w:rsid w:val="00C42B18"/>
    <w:rsid w:val="00C50FDC"/>
    <w:rsid w:val="00C5561C"/>
    <w:rsid w:val="00C625AC"/>
    <w:rsid w:val="00C62FC0"/>
    <w:rsid w:val="00C679B0"/>
    <w:rsid w:val="00C67A58"/>
    <w:rsid w:val="00C76690"/>
    <w:rsid w:val="00C80619"/>
    <w:rsid w:val="00C83F54"/>
    <w:rsid w:val="00C84990"/>
    <w:rsid w:val="00C91A8F"/>
    <w:rsid w:val="00C92C8C"/>
    <w:rsid w:val="00C960AA"/>
    <w:rsid w:val="00C9773E"/>
    <w:rsid w:val="00CA3457"/>
    <w:rsid w:val="00CA4228"/>
    <w:rsid w:val="00CA79A8"/>
    <w:rsid w:val="00CB0464"/>
    <w:rsid w:val="00CC05BA"/>
    <w:rsid w:val="00CC1687"/>
    <w:rsid w:val="00CC25AA"/>
    <w:rsid w:val="00CD0C36"/>
    <w:rsid w:val="00CD0C4E"/>
    <w:rsid w:val="00CD4B7F"/>
    <w:rsid w:val="00CE25A8"/>
    <w:rsid w:val="00CE789F"/>
    <w:rsid w:val="00CE7F0C"/>
    <w:rsid w:val="00CE7F1C"/>
    <w:rsid w:val="00CF6077"/>
    <w:rsid w:val="00CF642C"/>
    <w:rsid w:val="00D03C47"/>
    <w:rsid w:val="00D04FBA"/>
    <w:rsid w:val="00D067DB"/>
    <w:rsid w:val="00D072D1"/>
    <w:rsid w:val="00D12233"/>
    <w:rsid w:val="00D14CFB"/>
    <w:rsid w:val="00D2193D"/>
    <w:rsid w:val="00D23112"/>
    <w:rsid w:val="00D23749"/>
    <w:rsid w:val="00D23D69"/>
    <w:rsid w:val="00D24F7F"/>
    <w:rsid w:val="00D31A89"/>
    <w:rsid w:val="00D31C97"/>
    <w:rsid w:val="00D3441C"/>
    <w:rsid w:val="00D37F67"/>
    <w:rsid w:val="00D43084"/>
    <w:rsid w:val="00D45ECA"/>
    <w:rsid w:val="00D4788C"/>
    <w:rsid w:val="00D53140"/>
    <w:rsid w:val="00D53681"/>
    <w:rsid w:val="00D570F9"/>
    <w:rsid w:val="00D57345"/>
    <w:rsid w:val="00D6037C"/>
    <w:rsid w:val="00D606DD"/>
    <w:rsid w:val="00D60D7E"/>
    <w:rsid w:val="00D62B14"/>
    <w:rsid w:val="00D6342B"/>
    <w:rsid w:val="00D6472D"/>
    <w:rsid w:val="00D74038"/>
    <w:rsid w:val="00D824CB"/>
    <w:rsid w:val="00D824F6"/>
    <w:rsid w:val="00D8703B"/>
    <w:rsid w:val="00D91BA0"/>
    <w:rsid w:val="00D9613D"/>
    <w:rsid w:val="00D96E9D"/>
    <w:rsid w:val="00DA1153"/>
    <w:rsid w:val="00DA17B0"/>
    <w:rsid w:val="00DA1A17"/>
    <w:rsid w:val="00DA1E2A"/>
    <w:rsid w:val="00DA3D05"/>
    <w:rsid w:val="00DA567D"/>
    <w:rsid w:val="00DA609F"/>
    <w:rsid w:val="00DB65EB"/>
    <w:rsid w:val="00DB6FF8"/>
    <w:rsid w:val="00DC0EEE"/>
    <w:rsid w:val="00DC140F"/>
    <w:rsid w:val="00DC1811"/>
    <w:rsid w:val="00DC3590"/>
    <w:rsid w:val="00DC441F"/>
    <w:rsid w:val="00DC4497"/>
    <w:rsid w:val="00DC602D"/>
    <w:rsid w:val="00DD1021"/>
    <w:rsid w:val="00DD1F3F"/>
    <w:rsid w:val="00DD5DC9"/>
    <w:rsid w:val="00DE4534"/>
    <w:rsid w:val="00DE5E62"/>
    <w:rsid w:val="00DE68BD"/>
    <w:rsid w:val="00DF1A96"/>
    <w:rsid w:val="00DF33E9"/>
    <w:rsid w:val="00DF45D7"/>
    <w:rsid w:val="00E02799"/>
    <w:rsid w:val="00E11202"/>
    <w:rsid w:val="00E11F8B"/>
    <w:rsid w:val="00E17784"/>
    <w:rsid w:val="00E201D7"/>
    <w:rsid w:val="00E20550"/>
    <w:rsid w:val="00E25B37"/>
    <w:rsid w:val="00E26821"/>
    <w:rsid w:val="00E26B6B"/>
    <w:rsid w:val="00E306AB"/>
    <w:rsid w:val="00E30FA8"/>
    <w:rsid w:val="00E325A1"/>
    <w:rsid w:val="00E32DF5"/>
    <w:rsid w:val="00E32EFA"/>
    <w:rsid w:val="00E334F5"/>
    <w:rsid w:val="00E353F1"/>
    <w:rsid w:val="00E377CF"/>
    <w:rsid w:val="00E37EDD"/>
    <w:rsid w:val="00E43359"/>
    <w:rsid w:val="00E4393C"/>
    <w:rsid w:val="00E44AAA"/>
    <w:rsid w:val="00E508E5"/>
    <w:rsid w:val="00E52560"/>
    <w:rsid w:val="00E53B9D"/>
    <w:rsid w:val="00E53EA2"/>
    <w:rsid w:val="00E54FB8"/>
    <w:rsid w:val="00E55DB7"/>
    <w:rsid w:val="00E5690A"/>
    <w:rsid w:val="00E575BC"/>
    <w:rsid w:val="00E57C5A"/>
    <w:rsid w:val="00E6181E"/>
    <w:rsid w:val="00E63B1C"/>
    <w:rsid w:val="00E64767"/>
    <w:rsid w:val="00E71337"/>
    <w:rsid w:val="00E71F1E"/>
    <w:rsid w:val="00E724E1"/>
    <w:rsid w:val="00E85243"/>
    <w:rsid w:val="00E87D97"/>
    <w:rsid w:val="00E91B7A"/>
    <w:rsid w:val="00E926D1"/>
    <w:rsid w:val="00E93962"/>
    <w:rsid w:val="00EA1D60"/>
    <w:rsid w:val="00EA5280"/>
    <w:rsid w:val="00EA65BB"/>
    <w:rsid w:val="00EA6BE5"/>
    <w:rsid w:val="00EA6C16"/>
    <w:rsid w:val="00EB3DE6"/>
    <w:rsid w:val="00EB558D"/>
    <w:rsid w:val="00EB5785"/>
    <w:rsid w:val="00EB57A5"/>
    <w:rsid w:val="00EB613D"/>
    <w:rsid w:val="00EB7F2E"/>
    <w:rsid w:val="00EC12A9"/>
    <w:rsid w:val="00EC38B0"/>
    <w:rsid w:val="00EC4C51"/>
    <w:rsid w:val="00ED056F"/>
    <w:rsid w:val="00ED0F89"/>
    <w:rsid w:val="00EE1869"/>
    <w:rsid w:val="00EE3169"/>
    <w:rsid w:val="00EE422D"/>
    <w:rsid w:val="00EE692F"/>
    <w:rsid w:val="00EE735B"/>
    <w:rsid w:val="00EE77EE"/>
    <w:rsid w:val="00EE7F2F"/>
    <w:rsid w:val="00EF4739"/>
    <w:rsid w:val="00F007CD"/>
    <w:rsid w:val="00F00EC5"/>
    <w:rsid w:val="00F0186F"/>
    <w:rsid w:val="00F02A67"/>
    <w:rsid w:val="00F02D58"/>
    <w:rsid w:val="00F0374D"/>
    <w:rsid w:val="00F04826"/>
    <w:rsid w:val="00F051DB"/>
    <w:rsid w:val="00F064C7"/>
    <w:rsid w:val="00F07A35"/>
    <w:rsid w:val="00F125A3"/>
    <w:rsid w:val="00F127BE"/>
    <w:rsid w:val="00F16585"/>
    <w:rsid w:val="00F16D82"/>
    <w:rsid w:val="00F204E1"/>
    <w:rsid w:val="00F20F65"/>
    <w:rsid w:val="00F25BED"/>
    <w:rsid w:val="00F26DF9"/>
    <w:rsid w:val="00F270A4"/>
    <w:rsid w:val="00F30753"/>
    <w:rsid w:val="00F30BD8"/>
    <w:rsid w:val="00F3134C"/>
    <w:rsid w:val="00F346F6"/>
    <w:rsid w:val="00F348CD"/>
    <w:rsid w:val="00F354C6"/>
    <w:rsid w:val="00F363D2"/>
    <w:rsid w:val="00F36B02"/>
    <w:rsid w:val="00F40E19"/>
    <w:rsid w:val="00F44791"/>
    <w:rsid w:val="00F45F09"/>
    <w:rsid w:val="00F46DAA"/>
    <w:rsid w:val="00F53C45"/>
    <w:rsid w:val="00F54294"/>
    <w:rsid w:val="00F56515"/>
    <w:rsid w:val="00F577C6"/>
    <w:rsid w:val="00F61394"/>
    <w:rsid w:val="00F614E9"/>
    <w:rsid w:val="00F624A3"/>
    <w:rsid w:val="00F6349B"/>
    <w:rsid w:val="00F677D5"/>
    <w:rsid w:val="00F7064C"/>
    <w:rsid w:val="00F74A38"/>
    <w:rsid w:val="00F74C83"/>
    <w:rsid w:val="00F815EE"/>
    <w:rsid w:val="00F83438"/>
    <w:rsid w:val="00F837BE"/>
    <w:rsid w:val="00F840E7"/>
    <w:rsid w:val="00F87D31"/>
    <w:rsid w:val="00F90781"/>
    <w:rsid w:val="00F93732"/>
    <w:rsid w:val="00F93EF4"/>
    <w:rsid w:val="00FA1B07"/>
    <w:rsid w:val="00FA4BA3"/>
    <w:rsid w:val="00FB06FB"/>
    <w:rsid w:val="00FB0F5A"/>
    <w:rsid w:val="00FC70E9"/>
    <w:rsid w:val="00FC7E4C"/>
    <w:rsid w:val="00FD01A4"/>
    <w:rsid w:val="00FD0BFB"/>
    <w:rsid w:val="00FD6980"/>
    <w:rsid w:val="00FD739E"/>
    <w:rsid w:val="00FE2F60"/>
    <w:rsid w:val="00FE33A1"/>
    <w:rsid w:val="00FE478B"/>
    <w:rsid w:val="00FE7288"/>
    <w:rsid w:val="00FF0FBA"/>
    <w:rsid w:val="00FF2934"/>
    <w:rsid w:val="00FF31D4"/>
    <w:rsid w:val="00FF3815"/>
    <w:rsid w:val="00FF5BBA"/>
    <w:rsid w:val="00FF5F1A"/>
    <w:rsid w:val="6802D5F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D3223"/>
  <w15:chartTrackingRefBased/>
  <w15:docId w15:val="{ECA28536-5B45-4A25-8939-10FE4590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oofdteskt"/>
    <w:qFormat/>
    <w:rsid w:val="00911551"/>
    <w:pPr>
      <w:spacing w:before="40" w:after="40"/>
    </w:pPr>
  </w:style>
  <w:style w:type="paragraph" w:styleId="Heading1">
    <w:name w:val="heading 1"/>
    <w:aliases w:val="Hoofdstuk,Gino hoofdstuk"/>
    <w:basedOn w:val="Normal"/>
    <w:next w:val="Normal"/>
    <w:link w:val="Heading1Char"/>
    <w:qFormat/>
    <w:rsid w:val="0023176D"/>
    <w:pPr>
      <w:keepNext/>
      <w:keepLines/>
      <w:numPr>
        <w:numId w:val="1"/>
      </w:numPr>
      <w:pBdr>
        <w:bottom w:val="single" w:sz="12" w:space="1" w:color="585CA4"/>
      </w:pBdr>
      <w:spacing w:before="480" w:after="360"/>
      <w:outlineLvl w:val="0"/>
    </w:pPr>
    <w:rPr>
      <w:rFonts w:ascii="Neuzeit Office SR Pro" w:eastAsiaTheme="majorEastAsia" w:hAnsi="Neuzeit Office SR Pro" w:cstheme="majorBidi"/>
      <w:b/>
      <w:caps/>
      <w:color w:val="585CA4"/>
      <w:sz w:val="36"/>
      <w:szCs w:val="32"/>
    </w:rPr>
  </w:style>
  <w:style w:type="paragraph" w:styleId="Heading2">
    <w:name w:val="heading 2"/>
    <w:aliases w:val="Paragraaf,Gino paragraaf,HD2,00_offerte_kop2"/>
    <w:basedOn w:val="Normal"/>
    <w:next w:val="Normal"/>
    <w:link w:val="Heading2Char"/>
    <w:unhideWhenUsed/>
    <w:qFormat/>
    <w:rsid w:val="00C060B8"/>
    <w:pPr>
      <w:keepNext/>
      <w:keepLines/>
      <w:numPr>
        <w:ilvl w:val="1"/>
        <w:numId w:val="1"/>
      </w:numPr>
      <w:spacing w:before="360"/>
      <w:ind w:left="578" w:hanging="578"/>
      <w:outlineLvl w:val="1"/>
    </w:pPr>
    <w:rPr>
      <w:rFonts w:ascii="Neuzeit Office SR Pro" w:eastAsiaTheme="majorEastAsia" w:hAnsi="Neuzeit Office SR Pro" w:cstheme="majorBidi"/>
      <w:b/>
      <w:sz w:val="24"/>
      <w:szCs w:val="26"/>
    </w:rPr>
  </w:style>
  <w:style w:type="paragraph" w:styleId="Heading3">
    <w:name w:val="heading 3"/>
    <w:aliases w:val="Subparagraaf"/>
    <w:basedOn w:val="Normal"/>
    <w:next w:val="Normal"/>
    <w:link w:val="Heading3Char"/>
    <w:uiPriority w:val="9"/>
    <w:unhideWhenUsed/>
    <w:qFormat/>
    <w:rsid w:val="00BC6084"/>
    <w:pPr>
      <w:keepNext/>
      <w:keepLines/>
      <w:numPr>
        <w:ilvl w:val="2"/>
        <w:numId w:val="1"/>
      </w:numPr>
      <w:spacing w:before="240"/>
      <w:outlineLvl w:val="2"/>
    </w:pPr>
    <w:rPr>
      <w:rFonts w:ascii="Neuzeit Office SR Pro" w:eastAsiaTheme="majorEastAsia" w:hAnsi="Neuzeit Office SR Pro" w:cstheme="majorBidi"/>
      <w:b/>
      <w:color w:val="000000" w:themeColor="text1"/>
      <w:szCs w:val="24"/>
    </w:rPr>
  </w:style>
  <w:style w:type="paragraph" w:styleId="Heading4">
    <w:name w:val="heading 4"/>
    <w:basedOn w:val="Normal"/>
    <w:next w:val="Normal"/>
    <w:link w:val="Heading4Char"/>
    <w:uiPriority w:val="9"/>
    <w:unhideWhenUsed/>
    <w:qFormat/>
    <w:rsid w:val="00C67A58"/>
    <w:pPr>
      <w:keepNext/>
      <w:keepLines/>
      <w:numPr>
        <w:ilvl w:val="3"/>
        <w:numId w:val="1"/>
      </w:numPr>
      <w:spacing w:after="0"/>
      <w:outlineLvl w:val="3"/>
    </w:pPr>
    <w:rPr>
      <w:rFonts w:asciiTheme="majorHAnsi" w:eastAsiaTheme="majorEastAsia" w:hAnsiTheme="majorHAnsi" w:cstheme="majorBidi"/>
      <w:i/>
      <w:iCs/>
      <w:color w:val="00833B" w:themeColor="accent1" w:themeShade="BF"/>
    </w:rPr>
  </w:style>
  <w:style w:type="paragraph" w:styleId="Heading5">
    <w:name w:val="heading 5"/>
    <w:basedOn w:val="Normal"/>
    <w:next w:val="Normal"/>
    <w:link w:val="Heading5Char"/>
    <w:uiPriority w:val="9"/>
    <w:unhideWhenUsed/>
    <w:qFormat/>
    <w:rsid w:val="00C67A58"/>
    <w:pPr>
      <w:keepNext/>
      <w:keepLines/>
      <w:numPr>
        <w:ilvl w:val="4"/>
        <w:numId w:val="1"/>
      </w:numPr>
      <w:spacing w:after="0"/>
      <w:outlineLvl w:val="4"/>
    </w:pPr>
    <w:rPr>
      <w:rFonts w:asciiTheme="majorHAnsi" w:eastAsiaTheme="majorEastAsia" w:hAnsiTheme="majorHAnsi" w:cstheme="majorBidi"/>
      <w:color w:val="00833B" w:themeColor="accent1" w:themeShade="BF"/>
    </w:rPr>
  </w:style>
  <w:style w:type="paragraph" w:styleId="Heading6">
    <w:name w:val="heading 6"/>
    <w:basedOn w:val="Normal"/>
    <w:next w:val="Normal"/>
    <w:link w:val="Heading6Char"/>
    <w:uiPriority w:val="9"/>
    <w:semiHidden/>
    <w:unhideWhenUsed/>
    <w:qFormat/>
    <w:rsid w:val="00C67A58"/>
    <w:pPr>
      <w:keepNext/>
      <w:keepLines/>
      <w:numPr>
        <w:ilvl w:val="5"/>
        <w:numId w:val="1"/>
      </w:numPr>
      <w:spacing w:after="0"/>
      <w:outlineLvl w:val="5"/>
    </w:pPr>
    <w:rPr>
      <w:rFonts w:asciiTheme="majorHAnsi" w:eastAsiaTheme="majorEastAsia" w:hAnsiTheme="majorHAnsi" w:cstheme="majorBidi"/>
      <w:color w:val="005727" w:themeColor="accent1" w:themeShade="7F"/>
    </w:rPr>
  </w:style>
  <w:style w:type="paragraph" w:styleId="Heading7">
    <w:name w:val="heading 7"/>
    <w:basedOn w:val="Normal"/>
    <w:next w:val="Normal"/>
    <w:link w:val="Heading7Char"/>
    <w:uiPriority w:val="9"/>
    <w:semiHidden/>
    <w:unhideWhenUsed/>
    <w:qFormat/>
    <w:rsid w:val="00C67A58"/>
    <w:pPr>
      <w:keepNext/>
      <w:keepLines/>
      <w:numPr>
        <w:ilvl w:val="6"/>
        <w:numId w:val="1"/>
      </w:numPr>
      <w:spacing w:after="0"/>
      <w:outlineLvl w:val="6"/>
    </w:pPr>
    <w:rPr>
      <w:rFonts w:asciiTheme="majorHAnsi" w:eastAsiaTheme="majorEastAsia" w:hAnsiTheme="majorHAnsi" w:cstheme="majorBidi"/>
      <w:i/>
      <w:iCs/>
      <w:color w:val="005727" w:themeColor="accent1" w:themeShade="7F"/>
    </w:rPr>
  </w:style>
  <w:style w:type="paragraph" w:styleId="Heading8">
    <w:name w:val="heading 8"/>
    <w:basedOn w:val="Normal"/>
    <w:next w:val="Normal"/>
    <w:link w:val="Heading8Char"/>
    <w:uiPriority w:val="9"/>
    <w:semiHidden/>
    <w:unhideWhenUsed/>
    <w:qFormat/>
    <w:rsid w:val="00C67A58"/>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7A58"/>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107B"/>
    <w:pPr>
      <w:spacing w:after="0" w:line="240" w:lineRule="auto"/>
    </w:pPr>
    <w:rPr>
      <w:rFonts w:eastAsiaTheme="minorEastAsia"/>
      <w:lang w:eastAsia="nl-NL"/>
    </w:rPr>
  </w:style>
  <w:style w:type="character" w:customStyle="1" w:styleId="NoSpacingChar">
    <w:name w:val="No Spacing Char"/>
    <w:basedOn w:val="DefaultParagraphFont"/>
    <w:link w:val="NoSpacing"/>
    <w:uiPriority w:val="1"/>
    <w:rsid w:val="003A107B"/>
    <w:rPr>
      <w:rFonts w:eastAsiaTheme="minorEastAsia"/>
      <w:lang w:eastAsia="nl-NL"/>
    </w:rPr>
  </w:style>
  <w:style w:type="paragraph" w:styleId="Header">
    <w:name w:val="header"/>
    <w:basedOn w:val="Normal"/>
    <w:link w:val="HeaderChar"/>
    <w:uiPriority w:val="99"/>
    <w:unhideWhenUsed/>
    <w:rsid w:val="00682BF3"/>
    <w:pPr>
      <w:tabs>
        <w:tab w:val="center" w:pos="4536"/>
        <w:tab w:val="right" w:pos="9072"/>
      </w:tabs>
      <w:spacing w:after="0" w:line="240" w:lineRule="auto"/>
    </w:pPr>
  </w:style>
  <w:style w:type="character" w:customStyle="1" w:styleId="HeaderChar">
    <w:name w:val="Header Char"/>
    <w:basedOn w:val="DefaultParagraphFont"/>
    <w:link w:val="Header"/>
    <w:uiPriority w:val="99"/>
    <w:rsid w:val="00682BF3"/>
  </w:style>
  <w:style w:type="paragraph" w:styleId="Footer">
    <w:name w:val="footer"/>
    <w:basedOn w:val="Normal"/>
    <w:link w:val="FooterChar"/>
    <w:uiPriority w:val="99"/>
    <w:unhideWhenUsed/>
    <w:qFormat/>
    <w:rsid w:val="009E4240"/>
    <w:pPr>
      <w:tabs>
        <w:tab w:val="center" w:pos="4536"/>
        <w:tab w:val="right" w:pos="9072"/>
      </w:tabs>
      <w:spacing w:after="0" w:line="240" w:lineRule="auto"/>
    </w:pPr>
    <w:rPr>
      <w:color w:val="A6A6A6" w:themeColor="background1" w:themeShade="A6"/>
      <w:sz w:val="16"/>
    </w:rPr>
  </w:style>
  <w:style w:type="character" w:customStyle="1" w:styleId="FooterChar">
    <w:name w:val="Footer Char"/>
    <w:basedOn w:val="DefaultParagraphFont"/>
    <w:link w:val="Footer"/>
    <w:uiPriority w:val="99"/>
    <w:rsid w:val="009E4240"/>
    <w:rPr>
      <w:rFonts w:ascii="Lato" w:hAnsi="Lato"/>
      <w:color w:val="A6A6A6" w:themeColor="background1" w:themeShade="A6"/>
      <w:sz w:val="16"/>
    </w:rPr>
  </w:style>
  <w:style w:type="character" w:customStyle="1" w:styleId="Heading1Char">
    <w:name w:val="Heading 1 Char"/>
    <w:aliases w:val="Hoofdstuk Char,Gino hoofdstuk Char"/>
    <w:basedOn w:val="DefaultParagraphFont"/>
    <w:link w:val="Heading1"/>
    <w:rsid w:val="0023176D"/>
    <w:rPr>
      <w:rFonts w:ascii="Neuzeit Office SR Pro" w:eastAsiaTheme="majorEastAsia" w:hAnsi="Neuzeit Office SR Pro" w:cstheme="majorBidi"/>
      <w:b/>
      <w:caps/>
      <w:color w:val="585CA4"/>
      <w:spacing w:val="6"/>
      <w:sz w:val="36"/>
      <w:szCs w:val="32"/>
    </w:rPr>
  </w:style>
  <w:style w:type="character" w:customStyle="1" w:styleId="Heading2Char">
    <w:name w:val="Heading 2 Char"/>
    <w:aliases w:val="Paragraaf Char,Gino paragraaf Char,HD2 Char,00_offerte_kop2 Char"/>
    <w:basedOn w:val="DefaultParagraphFont"/>
    <w:link w:val="Heading2"/>
    <w:rsid w:val="00C060B8"/>
    <w:rPr>
      <w:rFonts w:ascii="Neuzeit Office SR Pro" w:eastAsiaTheme="majorEastAsia" w:hAnsi="Neuzeit Office SR Pro" w:cstheme="majorBidi"/>
      <w:b/>
      <w:spacing w:val="6"/>
      <w:sz w:val="24"/>
      <w:szCs w:val="26"/>
    </w:rPr>
  </w:style>
  <w:style w:type="character" w:customStyle="1" w:styleId="Heading3Char">
    <w:name w:val="Heading 3 Char"/>
    <w:aliases w:val="Subparagraaf Char"/>
    <w:basedOn w:val="DefaultParagraphFont"/>
    <w:link w:val="Heading3"/>
    <w:uiPriority w:val="9"/>
    <w:rsid w:val="00BC6084"/>
    <w:rPr>
      <w:rFonts w:ascii="Neuzeit Office SR Pro" w:eastAsiaTheme="majorEastAsia" w:hAnsi="Neuzeit Office SR Pro" w:cstheme="majorBidi"/>
      <w:b/>
      <w:color w:val="000000" w:themeColor="text1"/>
      <w:spacing w:val="6"/>
      <w:szCs w:val="24"/>
    </w:rPr>
  </w:style>
  <w:style w:type="character" w:customStyle="1" w:styleId="Heading4Char">
    <w:name w:val="Heading 4 Char"/>
    <w:basedOn w:val="DefaultParagraphFont"/>
    <w:link w:val="Heading4"/>
    <w:uiPriority w:val="9"/>
    <w:rsid w:val="00C67A58"/>
    <w:rPr>
      <w:rFonts w:asciiTheme="majorHAnsi" w:eastAsiaTheme="majorEastAsia" w:hAnsiTheme="majorHAnsi" w:cstheme="majorBidi"/>
      <w:i/>
      <w:iCs/>
      <w:color w:val="00833B" w:themeColor="accent1" w:themeShade="BF"/>
      <w:spacing w:val="6"/>
      <w:sz w:val="20"/>
    </w:rPr>
  </w:style>
  <w:style w:type="character" w:customStyle="1" w:styleId="Heading5Char">
    <w:name w:val="Heading 5 Char"/>
    <w:basedOn w:val="DefaultParagraphFont"/>
    <w:link w:val="Heading5"/>
    <w:uiPriority w:val="9"/>
    <w:rsid w:val="00C67A58"/>
    <w:rPr>
      <w:rFonts w:asciiTheme="majorHAnsi" w:eastAsiaTheme="majorEastAsia" w:hAnsiTheme="majorHAnsi" w:cstheme="majorBidi"/>
      <w:color w:val="00833B" w:themeColor="accent1" w:themeShade="BF"/>
      <w:spacing w:val="6"/>
      <w:sz w:val="20"/>
    </w:rPr>
  </w:style>
  <w:style w:type="character" w:customStyle="1" w:styleId="Heading6Char">
    <w:name w:val="Heading 6 Char"/>
    <w:basedOn w:val="DefaultParagraphFont"/>
    <w:link w:val="Heading6"/>
    <w:uiPriority w:val="9"/>
    <w:semiHidden/>
    <w:rsid w:val="00C67A58"/>
    <w:rPr>
      <w:rFonts w:asciiTheme="majorHAnsi" w:eastAsiaTheme="majorEastAsia" w:hAnsiTheme="majorHAnsi" w:cstheme="majorBidi"/>
      <w:color w:val="005727" w:themeColor="accent1" w:themeShade="7F"/>
      <w:spacing w:val="6"/>
      <w:sz w:val="20"/>
    </w:rPr>
  </w:style>
  <w:style w:type="character" w:customStyle="1" w:styleId="Heading7Char">
    <w:name w:val="Heading 7 Char"/>
    <w:basedOn w:val="DefaultParagraphFont"/>
    <w:link w:val="Heading7"/>
    <w:uiPriority w:val="9"/>
    <w:semiHidden/>
    <w:rsid w:val="00C67A58"/>
    <w:rPr>
      <w:rFonts w:asciiTheme="majorHAnsi" w:eastAsiaTheme="majorEastAsia" w:hAnsiTheme="majorHAnsi" w:cstheme="majorBidi"/>
      <w:i/>
      <w:iCs/>
      <w:color w:val="005727" w:themeColor="accent1" w:themeShade="7F"/>
      <w:spacing w:val="6"/>
      <w:sz w:val="20"/>
    </w:rPr>
  </w:style>
  <w:style w:type="character" w:customStyle="1" w:styleId="Heading8Char">
    <w:name w:val="Heading 8 Char"/>
    <w:basedOn w:val="DefaultParagraphFont"/>
    <w:link w:val="Heading8"/>
    <w:uiPriority w:val="9"/>
    <w:semiHidden/>
    <w:rsid w:val="00C67A58"/>
    <w:rPr>
      <w:rFonts w:asciiTheme="majorHAnsi" w:eastAsiaTheme="majorEastAsia" w:hAnsiTheme="majorHAnsi" w:cstheme="majorBidi"/>
      <w:color w:val="272727" w:themeColor="text1" w:themeTint="D8"/>
      <w:spacing w:val="6"/>
      <w:sz w:val="21"/>
      <w:szCs w:val="21"/>
    </w:rPr>
  </w:style>
  <w:style w:type="character" w:customStyle="1" w:styleId="Heading9Char">
    <w:name w:val="Heading 9 Char"/>
    <w:basedOn w:val="DefaultParagraphFont"/>
    <w:link w:val="Heading9"/>
    <w:uiPriority w:val="9"/>
    <w:semiHidden/>
    <w:rsid w:val="00C67A58"/>
    <w:rPr>
      <w:rFonts w:asciiTheme="majorHAnsi" w:eastAsiaTheme="majorEastAsia" w:hAnsiTheme="majorHAnsi" w:cstheme="majorBidi"/>
      <w:i/>
      <w:iCs/>
      <w:color w:val="272727" w:themeColor="text1" w:themeTint="D8"/>
      <w:spacing w:val="6"/>
      <w:sz w:val="21"/>
      <w:szCs w:val="21"/>
    </w:rPr>
  </w:style>
  <w:style w:type="paragraph" w:styleId="BalloonText">
    <w:name w:val="Balloon Text"/>
    <w:basedOn w:val="Normal"/>
    <w:link w:val="BalloonTextChar"/>
    <w:uiPriority w:val="99"/>
    <w:semiHidden/>
    <w:unhideWhenUsed/>
    <w:rsid w:val="00544B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B7E"/>
    <w:rPr>
      <w:rFonts w:ascii="Segoe UI" w:hAnsi="Segoe UI" w:cs="Segoe UI"/>
      <w:sz w:val="18"/>
      <w:szCs w:val="18"/>
    </w:rPr>
  </w:style>
  <w:style w:type="character" w:styleId="PlaceholderText">
    <w:name w:val="Placeholder Text"/>
    <w:basedOn w:val="DefaultParagraphFont"/>
    <w:uiPriority w:val="99"/>
    <w:semiHidden/>
    <w:rsid w:val="002E2672"/>
    <w:rPr>
      <w:color w:val="808080"/>
    </w:rPr>
  </w:style>
  <w:style w:type="paragraph" w:styleId="TOCHeading">
    <w:name w:val="TOC Heading"/>
    <w:basedOn w:val="Heading1"/>
    <w:next w:val="Normal"/>
    <w:uiPriority w:val="39"/>
    <w:unhideWhenUsed/>
    <w:qFormat/>
    <w:rsid w:val="002E2672"/>
    <w:pPr>
      <w:numPr>
        <w:numId w:val="0"/>
      </w:numPr>
      <w:outlineLvl w:val="9"/>
    </w:pPr>
    <w:rPr>
      <w:lang w:eastAsia="nl-NL"/>
    </w:rPr>
  </w:style>
  <w:style w:type="paragraph" w:styleId="TOC1">
    <w:name w:val="toc 1"/>
    <w:basedOn w:val="Normal"/>
    <w:next w:val="Normal"/>
    <w:autoRedefine/>
    <w:uiPriority w:val="39"/>
    <w:unhideWhenUsed/>
    <w:rsid w:val="006E2D10"/>
    <w:pPr>
      <w:tabs>
        <w:tab w:val="left" w:pos="660"/>
        <w:tab w:val="right" w:leader="dot" w:pos="10194"/>
      </w:tabs>
      <w:spacing w:before="240" w:after="100"/>
    </w:pPr>
    <w:rPr>
      <w:b/>
      <w:noProof/>
      <w:color w:val="585CA4"/>
      <w14:scene3d>
        <w14:camera w14:prst="orthographicFront"/>
        <w14:lightRig w14:rig="threePt" w14:dir="t">
          <w14:rot w14:lat="0" w14:lon="0" w14:rev="0"/>
        </w14:lightRig>
      </w14:scene3d>
    </w:rPr>
  </w:style>
  <w:style w:type="paragraph" w:styleId="TOC2">
    <w:name w:val="toc 2"/>
    <w:basedOn w:val="Normal"/>
    <w:next w:val="Normal"/>
    <w:autoRedefine/>
    <w:uiPriority w:val="39"/>
    <w:unhideWhenUsed/>
    <w:rsid w:val="000477B5"/>
    <w:pPr>
      <w:tabs>
        <w:tab w:val="left" w:pos="880"/>
        <w:tab w:val="right" w:leader="dot" w:pos="10204"/>
      </w:tabs>
      <w:spacing w:after="100"/>
    </w:pPr>
    <w:rPr>
      <w:noProof/>
    </w:rPr>
  </w:style>
  <w:style w:type="paragraph" w:styleId="TOC3">
    <w:name w:val="toc 3"/>
    <w:basedOn w:val="Normal"/>
    <w:next w:val="Normal"/>
    <w:autoRedefine/>
    <w:uiPriority w:val="39"/>
    <w:unhideWhenUsed/>
    <w:rsid w:val="000477B5"/>
    <w:pPr>
      <w:tabs>
        <w:tab w:val="left" w:pos="1320"/>
        <w:tab w:val="right" w:leader="dot" w:pos="10204"/>
      </w:tabs>
      <w:spacing w:after="100"/>
    </w:pPr>
    <w:rPr>
      <w:noProof/>
    </w:rPr>
  </w:style>
  <w:style w:type="character" w:styleId="Hyperlink">
    <w:name w:val="Hyperlink"/>
    <w:basedOn w:val="DefaultParagraphFont"/>
    <w:uiPriority w:val="99"/>
    <w:unhideWhenUsed/>
    <w:rsid w:val="002E2672"/>
    <w:rPr>
      <w:color w:val="467886" w:themeColor="hyperlink"/>
      <w:u w:val="single"/>
    </w:rPr>
  </w:style>
  <w:style w:type="paragraph" w:customStyle="1" w:styleId="Hoofdtekst">
    <w:name w:val="Hoofdtekst"/>
    <w:basedOn w:val="Caption"/>
    <w:link w:val="HoofdtekstChar"/>
    <w:rsid w:val="000477B5"/>
    <w:pPr>
      <w:spacing w:line="276" w:lineRule="auto"/>
    </w:pPr>
    <w:rPr>
      <w:i w:val="0"/>
      <w:iCs w:val="0"/>
      <w:color w:val="auto"/>
      <w:sz w:val="24"/>
      <w:szCs w:val="20"/>
    </w:rPr>
  </w:style>
  <w:style w:type="character" w:customStyle="1" w:styleId="HoofdtekstChar">
    <w:name w:val="Hoofdtekst Char"/>
    <w:basedOn w:val="DefaultParagraphFont"/>
    <w:link w:val="Hoofdtekst"/>
    <w:rsid w:val="000477B5"/>
    <w:rPr>
      <w:sz w:val="24"/>
      <w:szCs w:val="20"/>
    </w:rPr>
  </w:style>
  <w:style w:type="paragraph" w:styleId="Caption">
    <w:name w:val="caption"/>
    <w:aliases w:val="Gino hoofdtekst"/>
    <w:basedOn w:val="Normal"/>
    <w:next w:val="Normal"/>
    <w:link w:val="CaptionChar"/>
    <w:uiPriority w:val="35"/>
    <w:unhideWhenUsed/>
    <w:qFormat/>
    <w:rsid w:val="000477B5"/>
    <w:pPr>
      <w:spacing w:after="200" w:line="240" w:lineRule="auto"/>
    </w:pPr>
    <w:rPr>
      <w:i/>
      <w:iCs/>
      <w:color w:val="0E2841" w:themeColor="text2"/>
      <w:sz w:val="18"/>
      <w:szCs w:val="18"/>
    </w:rPr>
  </w:style>
  <w:style w:type="table" w:styleId="TableGrid">
    <w:name w:val="Table Grid"/>
    <w:basedOn w:val="TableNormal"/>
    <w:uiPriority w:val="39"/>
    <w:rsid w:val="00BF1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9E4240"/>
    <w:rPr>
      <w:i/>
      <w:iCs/>
    </w:rPr>
  </w:style>
  <w:style w:type="paragraph" w:styleId="Title">
    <w:name w:val="Title"/>
    <w:aliases w:val="Gino subparagraaf"/>
    <w:basedOn w:val="Normal"/>
    <w:next w:val="Normal"/>
    <w:link w:val="TitleChar"/>
    <w:uiPriority w:val="99"/>
    <w:rsid w:val="00B91190"/>
    <w:pPr>
      <w:numPr>
        <w:numId w:val="2"/>
      </w:numPr>
      <w:spacing w:after="300" w:line="240" w:lineRule="auto"/>
      <w:ind w:left="360"/>
      <w:contextualSpacing/>
    </w:pPr>
    <w:rPr>
      <w:rFonts w:eastAsiaTheme="majorEastAsia" w:cstheme="majorBidi"/>
      <w:b/>
      <w:spacing w:val="5"/>
      <w:kern w:val="28"/>
      <w:sz w:val="32"/>
      <w:szCs w:val="52"/>
    </w:rPr>
  </w:style>
  <w:style w:type="character" w:customStyle="1" w:styleId="TitleChar">
    <w:name w:val="Title Char"/>
    <w:aliases w:val="Gino subparagraaf Char"/>
    <w:basedOn w:val="DefaultParagraphFont"/>
    <w:link w:val="Title"/>
    <w:uiPriority w:val="99"/>
    <w:rsid w:val="00B91190"/>
    <w:rPr>
      <w:rFonts w:eastAsiaTheme="majorEastAsia" w:cstheme="majorBidi"/>
      <w:b/>
      <w:spacing w:val="5"/>
      <w:kern w:val="28"/>
      <w:sz w:val="32"/>
      <w:szCs w:val="52"/>
    </w:rPr>
  </w:style>
  <w:style w:type="character" w:customStyle="1" w:styleId="CaptionChar">
    <w:name w:val="Caption Char"/>
    <w:aliases w:val="Gino hoofdtekst Char"/>
    <w:basedOn w:val="DefaultParagraphFont"/>
    <w:link w:val="Caption"/>
    <w:uiPriority w:val="35"/>
    <w:rsid w:val="00B91190"/>
    <w:rPr>
      <w:rFonts w:ascii="Lato" w:hAnsi="Lato"/>
      <w:i/>
      <w:iCs/>
      <w:color w:val="0E2841" w:themeColor="text2"/>
      <w:sz w:val="18"/>
      <w:szCs w:val="18"/>
    </w:rPr>
  </w:style>
  <w:style w:type="paragraph" w:customStyle="1" w:styleId="Ginotabelkop">
    <w:name w:val="Gino tabelkop"/>
    <w:link w:val="GinotabelkopChar"/>
    <w:qFormat/>
    <w:rsid w:val="00266402"/>
    <w:pPr>
      <w:spacing w:after="0" w:line="240" w:lineRule="auto"/>
    </w:pPr>
    <w:rPr>
      <w:rFonts w:ascii="Neuzeit Office SR Pro" w:eastAsiaTheme="majorEastAsia" w:hAnsi="Neuzeit Office SR Pro" w:cstheme="majorBidi"/>
      <w:b/>
      <w:color w:val="FFFFFF" w:themeColor="background1"/>
      <w:spacing w:val="6"/>
      <w:sz w:val="24"/>
      <w:szCs w:val="26"/>
    </w:rPr>
  </w:style>
  <w:style w:type="paragraph" w:customStyle="1" w:styleId="Voorbladtitel">
    <w:name w:val="Voorblad titel"/>
    <w:basedOn w:val="Normal"/>
    <w:link w:val="VoorbladtitelChar"/>
    <w:qFormat/>
    <w:rsid w:val="00DE4534"/>
    <w:pPr>
      <w:spacing w:line="240" w:lineRule="auto"/>
      <w:jc w:val="center"/>
    </w:pPr>
    <w:rPr>
      <w:rFonts w:ascii="Neuzeit Office SR Pro" w:hAnsi="Neuzeit Office SR Pro"/>
      <w:b/>
      <w:caps/>
      <w:color w:val="FFFFFF" w:themeColor="background1"/>
      <w:sz w:val="36"/>
    </w:rPr>
  </w:style>
  <w:style w:type="character" w:customStyle="1" w:styleId="GinotabelkopChar">
    <w:name w:val="Gino tabelkop Char"/>
    <w:basedOn w:val="Heading2Char"/>
    <w:link w:val="Ginotabelkop"/>
    <w:rsid w:val="00266402"/>
    <w:rPr>
      <w:rFonts w:ascii="Neuzeit Office SR Pro" w:eastAsiaTheme="majorEastAsia" w:hAnsi="Neuzeit Office SR Pro" w:cstheme="majorBidi"/>
      <w:b/>
      <w:color w:val="FFFFFF" w:themeColor="background1"/>
      <w:spacing w:val="6"/>
      <w:sz w:val="24"/>
      <w:szCs w:val="26"/>
    </w:rPr>
  </w:style>
  <w:style w:type="paragraph" w:customStyle="1" w:styleId="Tabelstandaardtekst">
    <w:name w:val="Tabel standaard tekst"/>
    <w:basedOn w:val="Normal"/>
    <w:link w:val="TabelstandaardtekstChar"/>
    <w:qFormat/>
    <w:rsid w:val="00A05ECD"/>
    <w:pPr>
      <w:tabs>
        <w:tab w:val="left" w:pos="709"/>
      </w:tabs>
      <w:spacing w:after="200"/>
      <w:ind w:left="425" w:hanging="425"/>
    </w:pPr>
  </w:style>
  <w:style w:type="character" w:customStyle="1" w:styleId="VoorbladtitelChar">
    <w:name w:val="Voorblad titel Char"/>
    <w:basedOn w:val="DefaultParagraphFont"/>
    <w:link w:val="Voorbladtitel"/>
    <w:rsid w:val="00DE4534"/>
    <w:rPr>
      <w:rFonts w:ascii="Neuzeit Office SR Pro" w:hAnsi="Neuzeit Office SR Pro"/>
      <w:b/>
      <w:caps/>
      <w:color w:val="FFFFFF" w:themeColor="background1"/>
      <w:spacing w:val="6"/>
      <w:sz w:val="36"/>
    </w:rPr>
  </w:style>
  <w:style w:type="character" w:customStyle="1" w:styleId="TabelstandaardtekstChar">
    <w:name w:val="Tabel standaard tekst Char"/>
    <w:basedOn w:val="DefaultParagraphFont"/>
    <w:link w:val="Tabelstandaardtekst"/>
    <w:rsid w:val="00A05ECD"/>
    <w:rPr>
      <w:rFonts w:ascii="Lato" w:hAnsi="Lato"/>
      <w:spacing w:val="6"/>
      <w:sz w:val="20"/>
    </w:rPr>
  </w:style>
  <w:style w:type="table" w:customStyle="1" w:styleId="GinoTabel">
    <w:name w:val="Gino Tabel"/>
    <w:basedOn w:val="TableNormal"/>
    <w:uiPriority w:val="99"/>
    <w:rsid w:val="00483A2D"/>
    <w:pPr>
      <w:spacing w:after="0" w:line="240" w:lineRule="auto"/>
    </w:pPr>
    <w:rPr>
      <w:rFonts w:ascii="Lato" w:hAnsi="Lato"/>
      <w:sz w:val="20"/>
    </w:rPr>
    <w:tblPr>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CellMar>
        <w:top w:w="85" w:type="dxa"/>
      </w:tblCellMar>
    </w:tblPr>
    <w:tblStylePr w:type="firstRow">
      <w:pPr>
        <w:jc w:val="left"/>
      </w:pPr>
      <w:rPr>
        <w:rFonts w:ascii="Neuzeit Office SR Pro" w:hAnsi="Neuzeit Office SR Pro"/>
        <w:b/>
        <w:i w:val="0"/>
        <w:color w:val="FFFFFF" w:themeColor="background1"/>
        <w:sz w:val="24"/>
      </w:rPr>
      <w:tblPr/>
      <w:tcPr>
        <w:tcBorders>
          <w:top w:val="single" w:sz="4" w:space="0" w:color="575BA5"/>
          <w:left w:val="single" w:sz="4" w:space="0" w:color="575BA5"/>
          <w:bottom w:val="single" w:sz="4" w:space="0" w:color="575BA5"/>
          <w:right w:val="single" w:sz="4" w:space="0" w:color="575BA5"/>
          <w:insideH w:val="single" w:sz="4" w:space="0" w:color="575BA5"/>
          <w:insideV w:val="single" w:sz="4" w:space="0" w:color="575BA5"/>
        </w:tcBorders>
        <w:shd w:val="clear" w:color="auto" w:fill="575BA5"/>
        <w:vAlign w:val="center"/>
      </w:tcPr>
    </w:tblStylePr>
  </w:style>
  <w:style w:type="paragraph" w:styleId="ListParagraph">
    <w:name w:val="List Paragraph"/>
    <w:basedOn w:val="Normal"/>
    <w:link w:val="ListParagraphChar"/>
    <w:uiPriority w:val="34"/>
    <w:qFormat/>
    <w:rsid w:val="000379A8"/>
    <w:pPr>
      <w:spacing w:after="200" w:line="276" w:lineRule="auto"/>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locked/>
    <w:rsid w:val="000379A8"/>
    <w:rPr>
      <w:rFonts w:ascii="Calibri" w:eastAsia="Calibri" w:hAnsi="Calibri" w:cs="Times New Roman"/>
    </w:rPr>
  </w:style>
  <w:style w:type="paragraph" w:customStyle="1" w:styleId="Normal-Numbered1">
    <w:name w:val="Normal - Numbered 1"/>
    <w:basedOn w:val="Normal-Indent1"/>
    <w:qFormat/>
    <w:rsid w:val="00911551"/>
    <w:pPr>
      <w:numPr>
        <w:numId w:val="6"/>
      </w:numPr>
      <w:tabs>
        <w:tab w:val="num" w:pos="360"/>
      </w:tabs>
      <w:ind w:left="720"/>
    </w:pPr>
  </w:style>
  <w:style w:type="paragraph" w:customStyle="1" w:styleId="Normal-Indent1">
    <w:name w:val="Normal - Indent 1"/>
    <w:basedOn w:val="Normal"/>
    <w:link w:val="Normal-Indent1Char"/>
    <w:qFormat/>
    <w:rsid w:val="00911551"/>
    <w:pPr>
      <w:numPr>
        <w:numId w:val="4"/>
      </w:numPr>
      <w:ind w:left="357" w:hanging="357"/>
      <w:jc w:val="both"/>
    </w:pPr>
    <w:rPr>
      <w:rFonts w:eastAsia="Times New Roman" w:cs="Arial"/>
      <w:color w:val="000000"/>
      <w:szCs w:val="24"/>
      <w:lang w:eastAsia="nl-NL"/>
    </w:rPr>
  </w:style>
  <w:style w:type="paragraph" w:customStyle="1" w:styleId="Normal-Indent2">
    <w:name w:val="Normal - Indent 2"/>
    <w:basedOn w:val="Normal"/>
    <w:link w:val="Normal-Indent2Char"/>
    <w:qFormat/>
    <w:rsid w:val="00911551"/>
    <w:pPr>
      <w:numPr>
        <w:ilvl w:val="1"/>
        <w:numId w:val="5"/>
      </w:numPr>
      <w:tabs>
        <w:tab w:val="clear" w:pos="2294"/>
      </w:tabs>
      <w:ind w:left="714" w:hanging="357"/>
      <w:jc w:val="both"/>
    </w:pPr>
    <w:rPr>
      <w:rFonts w:eastAsia="Times New Roman" w:cs="Arial"/>
      <w:color w:val="000000"/>
      <w:szCs w:val="24"/>
      <w:lang w:eastAsia="nl-NL"/>
    </w:rPr>
  </w:style>
  <w:style w:type="character" w:customStyle="1" w:styleId="Normal-Indent1Char">
    <w:name w:val="Normal - Indent 1 Char"/>
    <w:basedOn w:val="DefaultParagraphFont"/>
    <w:link w:val="Normal-Indent1"/>
    <w:rsid w:val="00911551"/>
    <w:rPr>
      <w:rFonts w:ascii="Lato" w:eastAsia="Times New Roman" w:hAnsi="Lato" w:cs="Arial"/>
      <w:color w:val="000000"/>
      <w:sz w:val="20"/>
      <w:szCs w:val="24"/>
      <w:lang w:eastAsia="nl-NL"/>
    </w:rPr>
  </w:style>
  <w:style w:type="character" w:customStyle="1" w:styleId="Normal-Indent2Char">
    <w:name w:val="Normal - Indent 2 Char"/>
    <w:basedOn w:val="DefaultParagraphFont"/>
    <w:link w:val="Normal-Indent2"/>
    <w:rsid w:val="00911551"/>
    <w:rPr>
      <w:rFonts w:ascii="Lato" w:eastAsia="Times New Roman" w:hAnsi="Lato" w:cs="Arial"/>
      <w:color w:val="000000"/>
      <w:sz w:val="20"/>
      <w:szCs w:val="24"/>
      <w:lang w:eastAsia="nl-NL"/>
    </w:rPr>
  </w:style>
  <w:style w:type="paragraph" w:customStyle="1" w:styleId="Normal-Numbered2">
    <w:name w:val="Normal - Numbered 2"/>
    <w:basedOn w:val="Normal-Indent2"/>
    <w:qFormat/>
    <w:rsid w:val="00911551"/>
    <w:pPr>
      <w:numPr>
        <w:numId w:val="7"/>
      </w:numPr>
      <w:tabs>
        <w:tab w:val="clear" w:pos="2294"/>
        <w:tab w:val="num" w:pos="360"/>
      </w:tabs>
      <w:ind w:left="714" w:hanging="357"/>
    </w:pPr>
  </w:style>
  <w:style w:type="paragraph" w:customStyle="1" w:styleId="Normal-Indent3">
    <w:name w:val="Normal - Indent 3"/>
    <w:basedOn w:val="Normal-Indent2"/>
    <w:qFormat/>
    <w:rsid w:val="00911551"/>
    <w:pPr>
      <w:numPr>
        <w:ilvl w:val="0"/>
        <w:numId w:val="8"/>
      </w:numPr>
      <w:tabs>
        <w:tab w:val="num" w:pos="360"/>
      </w:tabs>
      <w:ind w:left="1071" w:hanging="357"/>
    </w:pPr>
  </w:style>
  <w:style w:type="paragraph" w:customStyle="1" w:styleId="Heading">
    <w:name w:val="Heading"/>
    <w:rsid w:val="0046285D"/>
    <w:pPr>
      <w:keepNext/>
      <w:keepLines/>
      <w:pageBreakBefore/>
      <w:pBdr>
        <w:bottom w:val="single" w:sz="12" w:space="1" w:color="585CA4"/>
      </w:pBdr>
      <w:spacing w:after="360"/>
    </w:pPr>
    <w:rPr>
      <w:rFonts w:ascii="Neuzeit Office SR Pro" w:eastAsiaTheme="majorEastAsia" w:hAnsi="Neuzeit Office SR Pro" w:cstheme="majorBidi"/>
      <w:b/>
      <w:caps/>
      <w:color w:val="585CA4"/>
      <w:spacing w:val="6"/>
      <w:sz w:val="36"/>
      <w:szCs w:val="32"/>
    </w:rPr>
  </w:style>
  <w:style w:type="paragraph" w:customStyle="1" w:styleId="Default">
    <w:name w:val="Default"/>
    <w:rsid w:val="00B101A4"/>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99"/>
    <w:unhideWhenUsed/>
    <w:rsid w:val="008570A8"/>
    <w:pPr>
      <w:spacing w:after="120"/>
    </w:pPr>
  </w:style>
  <w:style w:type="character" w:customStyle="1" w:styleId="BodyTextChar">
    <w:name w:val="Body Text Char"/>
    <w:basedOn w:val="DefaultParagraphFont"/>
    <w:link w:val="BodyText"/>
    <w:uiPriority w:val="99"/>
    <w:rsid w:val="008570A8"/>
    <w:rPr>
      <w:rFonts w:ascii="Lato" w:hAnsi="Lato"/>
      <w:spacing w:val="6"/>
      <w:sz w:val="20"/>
    </w:rPr>
  </w:style>
  <w:style w:type="character" w:styleId="UnresolvedMention">
    <w:name w:val="Unresolved Mention"/>
    <w:basedOn w:val="DefaultParagraphFont"/>
    <w:uiPriority w:val="99"/>
    <w:semiHidden/>
    <w:unhideWhenUsed/>
    <w:rsid w:val="00DF1A96"/>
    <w:rPr>
      <w:color w:val="605E5C"/>
      <w:shd w:val="clear" w:color="auto" w:fill="E1DFDD"/>
    </w:rPr>
  </w:style>
  <w:style w:type="character" w:styleId="CommentReference">
    <w:name w:val="annotation reference"/>
    <w:basedOn w:val="DefaultParagraphFont"/>
    <w:uiPriority w:val="99"/>
    <w:semiHidden/>
    <w:unhideWhenUsed/>
    <w:rsid w:val="00D74038"/>
    <w:rPr>
      <w:sz w:val="16"/>
      <w:szCs w:val="16"/>
    </w:rPr>
  </w:style>
  <w:style w:type="paragraph" w:styleId="CommentText">
    <w:name w:val="annotation text"/>
    <w:basedOn w:val="Normal"/>
    <w:link w:val="CommentTextChar"/>
    <w:uiPriority w:val="99"/>
    <w:semiHidden/>
    <w:unhideWhenUsed/>
    <w:rsid w:val="00D74038"/>
    <w:pPr>
      <w:spacing w:line="240" w:lineRule="auto"/>
    </w:pPr>
    <w:rPr>
      <w:szCs w:val="20"/>
    </w:rPr>
  </w:style>
  <w:style w:type="character" w:customStyle="1" w:styleId="CommentTextChar">
    <w:name w:val="Comment Text Char"/>
    <w:basedOn w:val="DefaultParagraphFont"/>
    <w:link w:val="CommentText"/>
    <w:uiPriority w:val="99"/>
    <w:semiHidden/>
    <w:rsid w:val="00D74038"/>
    <w:rPr>
      <w:rFonts w:ascii="Lato" w:hAnsi="Lato"/>
      <w:spacing w:val="6"/>
      <w:sz w:val="20"/>
      <w:szCs w:val="20"/>
    </w:rPr>
  </w:style>
  <w:style w:type="paragraph" w:styleId="CommentSubject">
    <w:name w:val="annotation subject"/>
    <w:basedOn w:val="CommentText"/>
    <w:next w:val="CommentText"/>
    <w:link w:val="CommentSubjectChar"/>
    <w:uiPriority w:val="99"/>
    <w:semiHidden/>
    <w:unhideWhenUsed/>
    <w:rsid w:val="00D74038"/>
    <w:rPr>
      <w:b/>
      <w:bCs/>
    </w:rPr>
  </w:style>
  <w:style w:type="character" w:customStyle="1" w:styleId="CommentSubjectChar">
    <w:name w:val="Comment Subject Char"/>
    <w:basedOn w:val="CommentTextChar"/>
    <w:link w:val="CommentSubject"/>
    <w:uiPriority w:val="99"/>
    <w:semiHidden/>
    <w:rsid w:val="00D74038"/>
    <w:rPr>
      <w:rFonts w:ascii="Lato" w:hAnsi="Lato"/>
      <w:b/>
      <w:bCs/>
      <w:spacing w:val="6"/>
      <w:sz w:val="20"/>
      <w:szCs w:val="20"/>
    </w:rPr>
  </w:style>
  <w:style w:type="paragraph" w:styleId="NormalWeb">
    <w:name w:val="Normal (Web)"/>
    <w:basedOn w:val="Normal"/>
    <w:uiPriority w:val="99"/>
    <w:unhideWhenUsed/>
    <w:rsid w:val="00E32DF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Style1">
    <w:name w:val="Style1"/>
    <w:basedOn w:val="TableNormal"/>
    <w:uiPriority w:val="99"/>
    <w:rsid w:val="000514FC"/>
    <w:pPr>
      <w:spacing w:after="0" w:line="240" w:lineRule="auto"/>
    </w:pPr>
    <w:tblPr/>
  </w:style>
  <w:style w:type="table" w:styleId="GridTable1Light-Accent1">
    <w:name w:val="Grid Table 1 Light Accent 1"/>
    <w:basedOn w:val="TableNormal"/>
    <w:uiPriority w:val="46"/>
    <w:rsid w:val="000514FC"/>
    <w:pPr>
      <w:spacing w:after="0" w:line="240" w:lineRule="auto"/>
    </w:pPr>
    <w:tblPr>
      <w:tblStyleRowBandSize w:val="1"/>
      <w:tblStyleColBandSize w:val="1"/>
      <w:tblBorders>
        <w:top w:val="single" w:sz="4" w:space="0" w:color="79FFB5" w:themeColor="accent1" w:themeTint="66"/>
        <w:left w:val="single" w:sz="4" w:space="0" w:color="79FFB5" w:themeColor="accent1" w:themeTint="66"/>
        <w:bottom w:val="single" w:sz="4" w:space="0" w:color="79FFB5" w:themeColor="accent1" w:themeTint="66"/>
        <w:right w:val="single" w:sz="4" w:space="0" w:color="79FFB5" w:themeColor="accent1" w:themeTint="66"/>
        <w:insideH w:val="single" w:sz="4" w:space="0" w:color="79FFB5" w:themeColor="accent1" w:themeTint="66"/>
        <w:insideV w:val="single" w:sz="4" w:space="0" w:color="79FFB5" w:themeColor="accent1" w:themeTint="66"/>
      </w:tblBorders>
    </w:tblPr>
    <w:tblStylePr w:type="firstRow">
      <w:rPr>
        <w:b/>
        <w:bCs/>
      </w:rPr>
      <w:tblPr/>
      <w:tcPr>
        <w:tcBorders>
          <w:bottom w:val="single" w:sz="12" w:space="0" w:color="36FF90" w:themeColor="accent1" w:themeTint="99"/>
        </w:tcBorders>
      </w:tcPr>
    </w:tblStylePr>
    <w:tblStylePr w:type="lastRow">
      <w:rPr>
        <w:b/>
        <w:bCs/>
      </w:rPr>
      <w:tblPr/>
      <w:tcPr>
        <w:tcBorders>
          <w:top w:val="double" w:sz="2" w:space="0" w:color="36FF90"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8A2D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A2D53"/>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8A2D53"/>
    <w:pPr>
      <w:spacing w:after="0" w:line="240" w:lineRule="auto"/>
    </w:pPr>
    <w:tblPr>
      <w:tblStyleRowBandSize w:val="1"/>
      <w:tblStyleColBandSize w:val="1"/>
      <w:tblBorders>
        <w:top w:val="single" w:sz="4" w:space="0" w:color="36FF90" w:themeColor="accent1" w:themeTint="99"/>
        <w:left w:val="single" w:sz="4" w:space="0" w:color="36FF90" w:themeColor="accent1" w:themeTint="99"/>
        <w:bottom w:val="single" w:sz="4" w:space="0" w:color="36FF90" w:themeColor="accent1" w:themeTint="99"/>
        <w:right w:val="single" w:sz="4" w:space="0" w:color="36FF90" w:themeColor="accent1" w:themeTint="99"/>
        <w:insideH w:val="single" w:sz="4" w:space="0" w:color="36FF90" w:themeColor="accent1" w:themeTint="99"/>
      </w:tblBorders>
    </w:tblPr>
    <w:tblStylePr w:type="firstRow">
      <w:rPr>
        <w:b/>
        <w:bCs/>
        <w:color w:val="FFFFFF" w:themeColor="background1"/>
      </w:rPr>
      <w:tblPr/>
      <w:tcPr>
        <w:tcBorders>
          <w:top w:val="single" w:sz="4" w:space="0" w:color="00B050" w:themeColor="accent1"/>
          <w:left w:val="single" w:sz="4" w:space="0" w:color="00B050" w:themeColor="accent1"/>
          <w:bottom w:val="single" w:sz="4" w:space="0" w:color="00B050" w:themeColor="accent1"/>
          <w:right w:val="single" w:sz="4" w:space="0" w:color="00B050" w:themeColor="accent1"/>
          <w:insideH w:val="nil"/>
        </w:tcBorders>
        <w:shd w:val="clear" w:color="auto" w:fill="00B050" w:themeFill="accent1"/>
      </w:tcPr>
    </w:tblStylePr>
    <w:tblStylePr w:type="lastRow">
      <w:rPr>
        <w:b/>
        <w:bCs/>
      </w:rPr>
      <w:tblPr/>
      <w:tcPr>
        <w:tcBorders>
          <w:top w:val="double" w:sz="4" w:space="0" w:color="36FF90" w:themeColor="accent1" w:themeTint="99"/>
        </w:tcBorders>
      </w:tcPr>
    </w:tblStylePr>
    <w:tblStylePr w:type="firstCol">
      <w:rPr>
        <w:b/>
        <w:bCs/>
      </w:rPr>
    </w:tblStylePr>
    <w:tblStylePr w:type="lastCol">
      <w:rPr>
        <w:b/>
        <w:bCs/>
      </w:rPr>
    </w:tblStylePr>
    <w:tblStylePr w:type="band1Vert">
      <w:tblPr/>
      <w:tcPr>
        <w:shd w:val="clear" w:color="auto" w:fill="BCFFDA" w:themeFill="accent1" w:themeFillTint="33"/>
      </w:tcPr>
    </w:tblStylePr>
    <w:tblStylePr w:type="band1Horz">
      <w:tblPr/>
      <w:tcPr>
        <w:shd w:val="clear" w:color="auto" w:fill="BCFFDA"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78201">
      <w:bodyDiv w:val="1"/>
      <w:marLeft w:val="0"/>
      <w:marRight w:val="0"/>
      <w:marTop w:val="0"/>
      <w:marBottom w:val="0"/>
      <w:divBdr>
        <w:top w:val="none" w:sz="0" w:space="0" w:color="auto"/>
        <w:left w:val="none" w:sz="0" w:space="0" w:color="auto"/>
        <w:bottom w:val="none" w:sz="0" w:space="0" w:color="auto"/>
        <w:right w:val="none" w:sz="0" w:space="0" w:color="auto"/>
      </w:divBdr>
    </w:div>
    <w:div w:id="833423241">
      <w:bodyDiv w:val="1"/>
      <w:marLeft w:val="0"/>
      <w:marRight w:val="0"/>
      <w:marTop w:val="0"/>
      <w:marBottom w:val="0"/>
      <w:divBdr>
        <w:top w:val="none" w:sz="0" w:space="0" w:color="auto"/>
        <w:left w:val="none" w:sz="0" w:space="0" w:color="auto"/>
        <w:bottom w:val="none" w:sz="0" w:space="0" w:color="auto"/>
        <w:right w:val="none" w:sz="0" w:space="0" w:color="auto"/>
      </w:divBdr>
      <w:divsChild>
        <w:div w:id="692000991">
          <w:marLeft w:val="0"/>
          <w:marRight w:val="0"/>
          <w:marTop w:val="0"/>
          <w:marBottom w:val="0"/>
          <w:divBdr>
            <w:top w:val="none" w:sz="0" w:space="0" w:color="auto"/>
            <w:left w:val="none" w:sz="0" w:space="0" w:color="auto"/>
            <w:bottom w:val="none" w:sz="0" w:space="0" w:color="auto"/>
            <w:right w:val="none" w:sz="0" w:space="0" w:color="auto"/>
          </w:divBdr>
        </w:div>
      </w:divsChild>
    </w:div>
    <w:div w:id="1440644369">
      <w:bodyDiv w:val="1"/>
      <w:marLeft w:val="0"/>
      <w:marRight w:val="0"/>
      <w:marTop w:val="0"/>
      <w:marBottom w:val="0"/>
      <w:divBdr>
        <w:top w:val="none" w:sz="0" w:space="0" w:color="auto"/>
        <w:left w:val="none" w:sz="0" w:space="0" w:color="auto"/>
        <w:bottom w:val="none" w:sz="0" w:space="0" w:color="auto"/>
        <w:right w:val="none" w:sz="0" w:space="0" w:color="auto"/>
      </w:divBdr>
    </w:div>
    <w:div w:id="1690790652">
      <w:bodyDiv w:val="1"/>
      <w:marLeft w:val="0"/>
      <w:marRight w:val="0"/>
      <w:marTop w:val="0"/>
      <w:marBottom w:val="0"/>
      <w:divBdr>
        <w:top w:val="none" w:sz="0" w:space="0" w:color="auto"/>
        <w:left w:val="none" w:sz="0" w:space="0" w:color="auto"/>
        <w:bottom w:val="none" w:sz="0" w:space="0" w:color="auto"/>
        <w:right w:val="none" w:sz="0" w:space="0" w:color="auto"/>
      </w:divBdr>
      <w:divsChild>
        <w:div w:id="1437402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jgt.nl"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coDoornbos\Gino%20Software\Algemeen%20-%20Huisstijl\Sjablonen\Specificatie%20Kido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EFC4CF8E16A44858619B38F20909FAD"/>
        <w:category>
          <w:name w:val="General"/>
          <w:gallery w:val="placeholder"/>
        </w:category>
        <w:types>
          <w:type w:val="bbPlcHdr"/>
        </w:types>
        <w:behaviors>
          <w:behavior w:val="content"/>
        </w:behaviors>
        <w:guid w:val="{681A7951-C772-4D21-983E-C3EA78745ED7}"/>
      </w:docPartPr>
      <w:docPartBody>
        <w:p w:rsidR="00686A4A" w:rsidRDefault="00686A4A">
          <w:pPr>
            <w:pStyle w:val="0EFC4CF8E16A44858619B38F20909FAD"/>
          </w:pPr>
          <w:r w:rsidRPr="002E3BBE">
            <w:rPr>
              <w:rStyle w:val="Placehold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Neuzeit Office SR Pro">
    <w:altName w:val="Calibri"/>
    <w:panose1 w:val="020F0503050000020003"/>
    <w:charset w:val="00"/>
    <w:family w:val="swiss"/>
    <w:notTrueType/>
    <w:pitch w:val="variable"/>
    <w:sig w:usb0="800000A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203"/>
    <w:rsid w:val="00052203"/>
    <w:rsid w:val="001E15B9"/>
    <w:rsid w:val="005B73D0"/>
    <w:rsid w:val="00686A4A"/>
    <w:rsid w:val="007714CC"/>
    <w:rsid w:val="007A7AEE"/>
    <w:rsid w:val="00991D85"/>
    <w:rsid w:val="00DC4497"/>
    <w:rsid w:val="00DC602D"/>
    <w:rsid w:val="00DF45D7"/>
    <w:rsid w:val="00E926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EFC4CF8E16A44858619B38F20909FAD">
    <w:name w:val="0EFC4CF8E16A44858619B38F20909F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Custom 1">
      <a:dk1>
        <a:sysClr val="windowText" lastClr="000000"/>
      </a:dk1>
      <a:lt1>
        <a:sysClr val="window" lastClr="FFFFFF"/>
      </a:lt1>
      <a:dk2>
        <a:srgbClr val="0E2841"/>
      </a:dk2>
      <a:lt2>
        <a:srgbClr val="E8E8E8"/>
      </a:lt2>
      <a:accent1>
        <a:srgbClr val="00B050"/>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ino Huistijl">
      <a:majorFont>
        <a:latin typeface="Neuzeit Office SR Pro"/>
        <a:ea typeface=""/>
        <a:cs typeface=""/>
      </a:majorFont>
      <a:minorFont>
        <a:latin typeface="Lato"/>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2026-01-02T00:00:00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08F473FDAEF0E4EA713089C747E5248" ma:contentTypeVersion="4" ma:contentTypeDescription="Een nieuw document maken." ma:contentTypeScope="" ma:versionID="108f5f9fc36990fa3d34e2856a3f7f5d">
  <xsd:schema xmlns:xsd="http://www.w3.org/2001/XMLSchema" xmlns:xs="http://www.w3.org/2001/XMLSchema" xmlns:p="http://schemas.microsoft.com/office/2006/metadata/properties" xmlns:ns2="6b218b92-4a7d-46c6-a992-132ef61e6aa7" targetNamespace="http://schemas.microsoft.com/office/2006/metadata/properties" ma:root="true" ma:fieldsID="bbb581f33b2b0d45d0709c1592215ed7" ns2:_="">
    <xsd:import namespace="6b218b92-4a7d-46c6-a992-132ef61e6a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18b92-4a7d-46c6-a992-132ef61e6a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8A5D5E-0685-491D-ABD8-46AE921AC91B}">
  <ds:schemaRefs>
    <ds:schemaRef ds:uri="http://schemas.openxmlformats.org/officeDocument/2006/bibliography"/>
  </ds:schemaRefs>
</ds:datastoreItem>
</file>

<file path=customXml/itemProps3.xml><?xml version="1.0" encoding="utf-8"?>
<ds:datastoreItem xmlns:ds="http://schemas.openxmlformats.org/officeDocument/2006/customXml" ds:itemID="{936B6A72-A52F-48EB-91EE-E881B5339F99}">
  <ds:schemaRefs>
    <ds:schemaRef ds:uri="http://purl.org/dc/elements/1.1/"/>
    <ds:schemaRef ds:uri="6b218b92-4a7d-46c6-a992-132ef61e6aa7"/>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www.w3.org/XML/1998/namespace"/>
  </ds:schemaRefs>
</ds:datastoreItem>
</file>

<file path=customXml/itemProps4.xml><?xml version="1.0" encoding="utf-8"?>
<ds:datastoreItem xmlns:ds="http://schemas.openxmlformats.org/officeDocument/2006/customXml" ds:itemID="{44750009-2D4F-4AB9-9635-5084CDC94C95}">
  <ds:schemaRefs>
    <ds:schemaRef ds:uri="http://schemas.microsoft.com/sharepoint/v3/contenttype/forms"/>
  </ds:schemaRefs>
</ds:datastoreItem>
</file>

<file path=customXml/itemProps5.xml><?xml version="1.0" encoding="utf-8"?>
<ds:datastoreItem xmlns:ds="http://schemas.openxmlformats.org/officeDocument/2006/customXml" ds:itemID="{E42F392B-19A6-4DCE-8F21-28BAEB6A80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218b92-4a7d-46c6-a992-132ef61e6a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Specificatie Kidos.dotx</Template>
  <TotalTime>1195</TotalTime>
  <Pages>13</Pages>
  <Words>1598</Words>
  <Characters>9652</Characters>
  <Application>Microsoft Office Word</Application>
  <DocSecurity>0</DocSecurity>
  <Lines>419</Lines>
  <Paragraphs>312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Draaiboek NJGT</vt:lpstr>
      <vt:lpstr>Specificatie</vt:lpstr>
    </vt:vector>
  </TitlesOfParts>
  <Company>NJGT</Company>
  <LinksUpToDate>false</LinksUpToDate>
  <CharactersWithSpaces>10938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Draaiboek NJGT</dc:title>
  <dc:subject/>
  <dc:creator>Anco.Doornbos@gino.nl</dc:creator>
  <cp:keywords/>
  <dc:description/>
  <cp:lastModifiedBy>Anco Doornbos</cp:lastModifiedBy>
  <cp:revision>83</cp:revision>
  <cp:lastPrinted>2026-01-06T09:16:00Z</cp:lastPrinted>
  <dcterms:created xsi:type="dcterms:W3CDTF">2026-01-02T16:07:00Z</dcterms:created>
  <dcterms:modified xsi:type="dcterms:W3CDTF">2026-01-06T09:17:00Z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0x010100C08F473FDAEF0E4EA713089C747E5248</vt:lpwstr>
  </property>
</Properties>
</file>